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B65" w:rsidRPr="0074526E" w:rsidRDefault="00BB2B65" w:rsidP="0074526E">
      <w:pPr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>СВЕДЕНИЯ</w:t>
      </w:r>
    </w:p>
    <w:p w:rsidR="00BB2B65" w:rsidRPr="0074526E" w:rsidRDefault="00BB2B65" w:rsidP="009D2A7E">
      <w:pPr>
        <w:spacing w:after="0"/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 xml:space="preserve">о доходах, </w:t>
      </w:r>
      <w:r>
        <w:rPr>
          <w:rFonts w:ascii="Times New Roman" w:hAnsi="Times New Roman"/>
        </w:rPr>
        <w:t>расходах, об имуществе и</w:t>
      </w:r>
      <w:r w:rsidRPr="0074526E">
        <w:rPr>
          <w:rFonts w:ascii="Times New Roman" w:hAnsi="Times New Roman"/>
        </w:rPr>
        <w:t xml:space="preserve"> обязательствах имущественного характера муниципальных</w:t>
      </w:r>
    </w:p>
    <w:p w:rsidR="00BB2B65" w:rsidRPr="0074526E" w:rsidRDefault="00BB2B65" w:rsidP="009D2A7E">
      <w:pPr>
        <w:spacing w:after="0"/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 xml:space="preserve">служащих Администрации сельского поселения Краснохолмский сельсовет </w:t>
      </w:r>
    </w:p>
    <w:p w:rsidR="00BB2B65" w:rsidRPr="0074526E" w:rsidRDefault="00BB2B65" w:rsidP="009D2A7E">
      <w:pPr>
        <w:spacing w:after="0"/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>муниципального района Калтасинский район Республики Башкортостан</w:t>
      </w:r>
      <w:r>
        <w:rPr>
          <w:rFonts w:ascii="Times New Roman" w:hAnsi="Times New Roman"/>
        </w:rPr>
        <w:t>,</w:t>
      </w:r>
      <w:r w:rsidRPr="007452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их супругов и несовершеннолетних детей                                                                                      </w:t>
      </w:r>
      <w:r w:rsidRPr="0074526E">
        <w:rPr>
          <w:rFonts w:ascii="Times New Roman" w:hAnsi="Times New Roman"/>
        </w:rPr>
        <w:t>за период с 01 января 201</w:t>
      </w:r>
      <w:r>
        <w:rPr>
          <w:rFonts w:ascii="Times New Roman" w:hAnsi="Times New Roman"/>
        </w:rPr>
        <w:t>8</w:t>
      </w:r>
      <w:r w:rsidRPr="0074526E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8</w:t>
      </w:r>
      <w:r w:rsidRPr="0074526E">
        <w:rPr>
          <w:rFonts w:ascii="Times New Roman" w:hAnsi="Times New Roman"/>
        </w:rPr>
        <w:t xml:space="preserve"> года</w:t>
      </w:r>
    </w:p>
    <w:p w:rsidR="00BB2B65" w:rsidRPr="0074526E" w:rsidRDefault="00BB2B65" w:rsidP="009D2A7E">
      <w:pPr>
        <w:spacing w:after="0"/>
        <w:jc w:val="center"/>
        <w:rPr>
          <w:rFonts w:ascii="Times New Roman" w:hAnsi="Times New Roman"/>
        </w:rPr>
      </w:pPr>
    </w:p>
    <w:tbl>
      <w:tblPr>
        <w:tblW w:w="1625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5"/>
        <w:gridCol w:w="34"/>
        <w:gridCol w:w="9"/>
        <w:gridCol w:w="1387"/>
        <w:gridCol w:w="16"/>
        <w:gridCol w:w="7"/>
        <w:gridCol w:w="1623"/>
        <w:gridCol w:w="72"/>
        <w:gridCol w:w="7"/>
        <w:gridCol w:w="33"/>
        <w:gridCol w:w="1216"/>
        <w:gridCol w:w="27"/>
        <w:gridCol w:w="7"/>
        <w:gridCol w:w="1268"/>
        <w:gridCol w:w="7"/>
        <w:gridCol w:w="112"/>
        <w:gridCol w:w="1552"/>
        <w:gridCol w:w="31"/>
        <w:gridCol w:w="7"/>
        <w:gridCol w:w="56"/>
        <w:gridCol w:w="1552"/>
        <w:gridCol w:w="87"/>
        <w:gridCol w:w="7"/>
        <w:gridCol w:w="18"/>
        <w:gridCol w:w="1197"/>
        <w:gridCol w:w="57"/>
        <w:gridCol w:w="55"/>
        <w:gridCol w:w="1128"/>
        <w:gridCol w:w="2744"/>
      </w:tblGrid>
      <w:tr w:rsidR="00BB2B65" w:rsidRPr="00F9739D" w:rsidTr="005D045C">
        <w:trPr>
          <w:trHeight w:val="1915"/>
        </w:trPr>
        <w:tc>
          <w:tcPr>
            <w:tcW w:w="1969" w:type="dxa"/>
            <w:gridSpan w:val="2"/>
            <w:vMerge w:val="restart"/>
          </w:tcPr>
          <w:p w:rsidR="00BB2B65" w:rsidRPr="0074526E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Фамилия, 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имя, отчество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муниципального 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служащего</w:t>
            </w:r>
          </w:p>
        </w:tc>
        <w:tc>
          <w:tcPr>
            <w:tcW w:w="1419" w:type="dxa"/>
            <w:gridSpan w:val="4"/>
            <w:vMerge w:val="restart"/>
          </w:tcPr>
          <w:p w:rsidR="00BB2B65" w:rsidRPr="0074526E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Деклариро-ванный годовой доход</w:t>
            </w:r>
          </w:p>
          <w:p w:rsidR="00BB2B65" w:rsidRPr="00F9739D" w:rsidRDefault="00BB2B65" w:rsidP="00CF4A98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за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5955" w:type="dxa"/>
            <w:gridSpan w:val="12"/>
          </w:tcPr>
          <w:p w:rsidR="00BB2B65" w:rsidRPr="0074526E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64" w:type="dxa"/>
            <w:gridSpan w:val="10"/>
          </w:tcPr>
          <w:p w:rsidR="00BB2B65" w:rsidRPr="0074526E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Перечень объектов недвижимого имущества,  находящегося в пользовании</w:t>
            </w:r>
          </w:p>
        </w:tc>
        <w:tc>
          <w:tcPr>
            <w:tcW w:w="2744" w:type="dxa"/>
            <w:vMerge w:val="restart"/>
          </w:tcPr>
          <w:p w:rsidR="00BB2B65" w:rsidRPr="0074526E" w:rsidRDefault="00BB2B65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Сведения об источниках</w:t>
            </w:r>
          </w:p>
          <w:p w:rsidR="00BB2B65" w:rsidRPr="00F9739D" w:rsidRDefault="00BB2B65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получения средств, за счет которых совершена сделка (вид приобретенного</w:t>
            </w:r>
          </w:p>
          <w:p w:rsidR="00BB2B65" w:rsidRPr="00F9739D" w:rsidRDefault="00BB2B65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имущества, источники) </w:t>
            </w:r>
          </w:p>
        </w:tc>
      </w:tr>
      <w:tr w:rsidR="00BB2B65" w:rsidRPr="00F9739D" w:rsidTr="005D045C">
        <w:trPr>
          <w:trHeight w:val="642"/>
        </w:trPr>
        <w:tc>
          <w:tcPr>
            <w:tcW w:w="1969" w:type="dxa"/>
            <w:gridSpan w:val="2"/>
            <w:vMerge/>
            <w:vAlign w:val="center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  <w:tc>
          <w:tcPr>
            <w:tcW w:w="1419" w:type="dxa"/>
            <w:gridSpan w:val="4"/>
            <w:vMerge/>
            <w:vAlign w:val="center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3"/>
          </w:tcPr>
          <w:p w:rsidR="00BB2B65" w:rsidRPr="00F9739D" w:rsidRDefault="00BB2B65" w:rsidP="002A1C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объектов недвижи</w:t>
            </w:r>
            <w:r w:rsidRPr="00F9739D">
              <w:rPr>
                <w:rFonts w:ascii="Times New Roman" w:hAnsi="Times New Roman"/>
              </w:rPr>
              <w:t>мости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Площадь (кв.м)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Страна располо-жения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Площадь (кв.м)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EE073B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располо-</w:t>
            </w:r>
            <w:r w:rsidRPr="00F9739D">
              <w:rPr>
                <w:rFonts w:ascii="Times New Roman" w:hAnsi="Times New Roman"/>
              </w:rPr>
              <w:t>жения</w:t>
            </w:r>
          </w:p>
        </w:tc>
        <w:tc>
          <w:tcPr>
            <w:tcW w:w="2744" w:type="dxa"/>
            <w:vMerge/>
            <w:vAlign w:val="center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</w:tr>
      <w:tr w:rsidR="00BB2B65" w:rsidRPr="00F9739D" w:rsidTr="005D045C">
        <w:tc>
          <w:tcPr>
            <w:tcW w:w="13507" w:type="dxa"/>
            <w:gridSpan w:val="28"/>
          </w:tcPr>
          <w:p w:rsidR="00BB2B65" w:rsidRPr="00F9739D" w:rsidRDefault="00BB2B65">
            <w:pPr>
              <w:tabs>
                <w:tab w:val="left" w:pos="1760"/>
              </w:tabs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Глава Администрации</w:t>
            </w:r>
          </w:p>
        </w:tc>
        <w:tc>
          <w:tcPr>
            <w:tcW w:w="2744" w:type="dxa"/>
          </w:tcPr>
          <w:p w:rsidR="00BB2B65" w:rsidRPr="00F9739D" w:rsidRDefault="00BB2B65">
            <w:pPr>
              <w:tabs>
                <w:tab w:val="left" w:pos="1760"/>
              </w:tabs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Цедилкин Семён Владимирович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691533,78</w:t>
            </w:r>
          </w:p>
        </w:tc>
        <w:tc>
          <w:tcPr>
            <w:tcW w:w="1702" w:type="dxa"/>
            <w:gridSpan w:val="3"/>
          </w:tcPr>
          <w:p w:rsidR="00BB2B65" w:rsidRDefault="00BB2B65" w:rsidP="001701F3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 1/2</w:t>
            </w:r>
          </w:p>
          <w:p w:rsidR="00BB2B65" w:rsidRPr="00CD036D" w:rsidRDefault="00BB2B65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BB2B65" w:rsidRPr="00F9739D" w:rsidRDefault="00BB2B65" w:rsidP="00CD036D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Гараж</w:t>
            </w:r>
          </w:p>
        </w:tc>
        <w:tc>
          <w:tcPr>
            <w:tcW w:w="1276" w:type="dxa"/>
            <w:gridSpan w:val="3"/>
          </w:tcPr>
          <w:p w:rsidR="00BB2B65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30</w:t>
            </w:r>
          </w:p>
          <w:p w:rsidR="00BB2B65" w:rsidRPr="00F9739D" w:rsidRDefault="00BB2B65" w:rsidP="00A7472F">
            <w:pPr>
              <w:rPr>
                <w:rFonts w:ascii="Times New Roman" w:hAnsi="Times New Roman"/>
              </w:rPr>
            </w:pPr>
          </w:p>
          <w:p w:rsidR="00BB2B65" w:rsidRPr="00F9739D" w:rsidRDefault="00BB2B65" w:rsidP="00A7472F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30</w:t>
            </w:r>
          </w:p>
        </w:tc>
        <w:tc>
          <w:tcPr>
            <w:tcW w:w="1275" w:type="dxa"/>
            <w:gridSpan w:val="2"/>
          </w:tcPr>
          <w:p w:rsidR="00BB2B65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A7472F">
            <w:pPr>
              <w:rPr>
                <w:rFonts w:ascii="Times New Roman" w:hAnsi="Times New Roman"/>
              </w:rPr>
            </w:pPr>
          </w:p>
          <w:p w:rsidR="00BB2B65" w:rsidRPr="00F9739D" w:rsidRDefault="00BB2B65" w:rsidP="00A7472F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РФ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BB2B65" w:rsidRDefault="00BB2B65" w:rsidP="00533BF9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48,1</w:t>
            </w:r>
          </w:p>
        </w:tc>
        <w:tc>
          <w:tcPr>
            <w:tcW w:w="1183" w:type="dxa"/>
            <w:gridSpan w:val="2"/>
          </w:tcPr>
          <w:p w:rsidR="00BB2B65" w:rsidRDefault="00BB2B65" w:rsidP="00533BF9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3D4CBF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567741,31 </w:t>
            </w:r>
          </w:p>
        </w:tc>
        <w:tc>
          <w:tcPr>
            <w:tcW w:w="1702" w:type="dxa"/>
            <w:gridSpan w:val="3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1/2</w:t>
            </w:r>
          </w:p>
        </w:tc>
        <w:tc>
          <w:tcPr>
            <w:tcW w:w="1276" w:type="dxa"/>
            <w:gridSpan w:val="3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1701F3" w:rsidRDefault="00BB2B65" w:rsidP="00BC77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</w:tc>
        <w:tc>
          <w:tcPr>
            <w:tcW w:w="1275" w:type="dxa"/>
            <w:gridSpan w:val="2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АУДИ КУ 5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Квартира 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48,1</w:t>
            </w:r>
          </w:p>
        </w:tc>
        <w:tc>
          <w:tcPr>
            <w:tcW w:w="1183" w:type="dxa"/>
            <w:gridSpan w:val="2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533BF9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Квартира </w:t>
            </w:r>
          </w:p>
          <w:p w:rsidR="00BB2B65" w:rsidRPr="00F9739D" w:rsidRDefault="00BB2B65" w:rsidP="00533B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BB2B65" w:rsidRPr="00F9739D" w:rsidRDefault="00BB2B65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48,1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340"/>
        </w:trPr>
        <w:tc>
          <w:tcPr>
            <w:tcW w:w="13507" w:type="dxa"/>
            <w:gridSpan w:val="28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 xml:space="preserve">Управляющий делами 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Косолапова Надежда Александровна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308597,31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CD036D">
            <w:pPr>
              <w:tabs>
                <w:tab w:val="left" w:pos="673"/>
                <w:tab w:val="center" w:pos="742"/>
              </w:tabs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  <w:p w:rsidR="00BB2B65" w:rsidRPr="00F9739D" w:rsidRDefault="00BB2B65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35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105E6" w:rsidRDefault="00BB2B6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  <w:lang w:val="en-US"/>
              </w:rPr>
              <w:t>IA RIO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580F13" w:rsidRDefault="00BB2B6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1048660,36</w:t>
            </w:r>
          </w:p>
        </w:tc>
        <w:tc>
          <w:tcPr>
            <w:tcW w:w="1702" w:type="dxa"/>
            <w:gridSpan w:val="3"/>
          </w:tcPr>
          <w:p w:rsidR="00BB2B65" w:rsidRPr="00CD036D" w:rsidRDefault="00BB2B65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 xml:space="preserve">Жилой дом </w:t>
            </w:r>
          </w:p>
          <w:p w:rsidR="00BB2B65" w:rsidRPr="00CD036D" w:rsidRDefault="00BB2B65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Pr="00CD036D" w:rsidRDefault="00BB2B65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Pr="00CD036D" w:rsidRDefault="00BB2B65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</w:tcPr>
          <w:p w:rsidR="00BB2B65" w:rsidRPr="0074526E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200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1990</w:t>
            </w:r>
          </w:p>
        </w:tc>
        <w:tc>
          <w:tcPr>
            <w:tcW w:w="1275" w:type="dxa"/>
            <w:gridSpan w:val="2"/>
          </w:tcPr>
          <w:p w:rsidR="00BB2B65" w:rsidRPr="0074526E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РФ</w:t>
            </w:r>
          </w:p>
          <w:p w:rsidR="00BB2B65" w:rsidRPr="00F9739D" w:rsidRDefault="00BB2B65">
            <w:pPr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D74BF1" w:rsidRDefault="00BB2B65">
            <w:pPr>
              <w:jc w:val="center"/>
              <w:rPr>
                <w:rFonts w:ascii="Times New Roman" w:hAnsi="Times New Roman"/>
                <w:lang w:val="en-US"/>
              </w:rPr>
            </w:pPr>
            <w:smartTag w:uri="urn:schemas-microsoft-com:office:smarttags" w:element="place">
              <w:r>
                <w:rPr>
                  <w:rFonts w:ascii="Times New Roman" w:hAnsi="Times New Roman"/>
                  <w:lang w:val="en-US"/>
                </w:rPr>
                <w:t>Havel</w:t>
              </w:r>
            </w:smartTag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B64116">
        <w:trPr>
          <w:trHeight w:val="486"/>
        </w:trPr>
        <w:tc>
          <w:tcPr>
            <w:tcW w:w="16251" w:type="dxa"/>
            <w:gridSpan w:val="29"/>
          </w:tcPr>
          <w:p w:rsidR="00BB2B65" w:rsidRPr="00F9739D" w:rsidRDefault="00BB2B65" w:rsidP="009F059F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  <w:i/>
              </w:rPr>
              <w:t>Помощник  главы Администрации по вопросам ЖКХ</w:t>
            </w:r>
          </w:p>
        </w:tc>
      </w:tr>
      <w:tr w:rsidR="00BB2B65" w:rsidRPr="00F9739D" w:rsidTr="005D045C">
        <w:trPr>
          <w:trHeight w:val="692"/>
        </w:trPr>
        <w:tc>
          <w:tcPr>
            <w:tcW w:w="1969" w:type="dxa"/>
            <w:gridSpan w:val="2"/>
          </w:tcPr>
          <w:p w:rsidR="00BB2B65" w:rsidRPr="00D91656" w:rsidRDefault="00BB2B65" w:rsidP="00B65F9E">
            <w:pPr>
              <w:rPr>
                <w:rFonts w:ascii="Times New Roman" w:hAnsi="Times New Roman"/>
                <w:i/>
              </w:rPr>
            </w:pPr>
            <w:r w:rsidRPr="00D91656">
              <w:rPr>
                <w:rFonts w:ascii="Times New Roman" w:hAnsi="Times New Roman"/>
                <w:i/>
              </w:rPr>
              <w:t>Килин Александр Сергеевич</w:t>
            </w:r>
          </w:p>
          <w:p w:rsidR="00BB2B65" w:rsidRDefault="00BB2B65" w:rsidP="00B65F9E">
            <w:pPr>
              <w:rPr>
                <w:rFonts w:ascii="Times New Roman" w:hAnsi="Times New Roman"/>
              </w:rPr>
            </w:pPr>
          </w:p>
        </w:tc>
        <w:tc>
          <w:tcPr>
            <w:tcW w:w="1419" w:type="dxa"/>
            <w:gridSpan w:val="4"/>
          </w:tcPr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487502,89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0A632B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1/4</w:t>
            </w:r>
          </w:p>
          <w:p w:rsidR="00BB2B65" w:rsidRPr="00CD036D" w:rsidRDefault="00BB2B65" w:rsidP="000A632B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0A632B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0A632B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  <w:r w:rsidRPr="00CD036D">
              <w:rPr>
                <w:rFonts w:ascii="Times New Roman" w:hAnsi="Times New Roman"/>
                <w:i/>
                <w:lang w:val="en-US"/>
              </w:rPr>
              <w:t xml:space="preserve"> 1/4</w:t>
            </w:r>
          </w:p>
        </w:tc>
        <w:tc>
          <w:tcPr>
            <w:tcW w:w="1276" w:type="dxa"/>
            <w:gridSpan w:val="3"/>
          </w:tcPr>
          <w:p w:rsidR="00BB2B65" w:rsidRDefault="00BB2B65" w:rsidP="000A632B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7478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1793</w:t>
            </w:r>
          </w:p>
          <w:p w:rsidR="00BB2B65" w:rsidRDefault="00BB2B65" w:rsidP="00747870">
            <w:pPr>
              <w:rPr>
                <w:rFonts w:ascii="Times New Roman" w:hAnsi="Times New Roman"/>
              </w:rPr>
            </w:pPr>
          </w:p>
          <w:p w:rsidR="00BB2B65" w:rsidRDefault="00BB2B65" w:rsidP="00747870">
            <w:pPr>
              <w:rPr>
                <w:rFonts w:ascii="Times New Roman" w:hAnsi="Times New Roman"/>
              </w:rPr>
            </w:pPr>
          </w:p>
          <w:p w:rsidR="00BB2B65" w:rsidRPr="000A632B" w:rsidRDefault="00BB2B65" w:rsidP="000A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21,7</w:t>
            </w:r>
          </w:p>
        </w:tc>
        <w:tc>
          <w:tcPr>
            <w:tcW w:w="1275" w:type="dxa"/>
            <w:gridSpan w:val="2"/>
          </w:tcPr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Hyundai Solaris</w:t>
            </w:r>
          </w:p>
        </w:tc>
        <w:tc>
          <w:tcPr>
            <w:tcW w:w="1702" w:type="dxa"/>
            <w:gridSpan w:val="4"/>
          </w:tcPr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0565A3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280"/>
        </w:trPr>
        <w:tc>
          <w:tcPr>
            <w:tcW w:w="13507" w:type="dxa"/>
            <w:gridSpan w:val="28"/>
          </w:tcPr>
          <w:p w:rsidR="00BB2B65" w:rsidRPr="00F9739D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Секретарь Совета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rPr>
          <w:trHeight w:val="1346"/>
        </w:trPr>
        <w:tc>
          <w:tcPr>
            <w:tcW w:w="1935" w:type="dxa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Мухаметова Раушания Ильдаровна</w:t>
            </w:r>
          </w:p>
        </w:tc>
        <w:tc>
          <w:tcPr>
            <w:tcW w:w="1430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107649,0</w:t>
            </w:r>
          </w:p>
        </w:tc>
        <w:tc>
          <w:tcPr>
            <w:tcW w:w="1646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328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1152</w:t>
            </w:r>
          </w:p>
        </w:tc>
        <w:tc>
          <w:tcPr>
            <w:tcW w:w="1421" w:type="dxa"/>
            <w:gridSpan w:val="5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646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197" w:type="dxa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78</w:t>
            </w:r>
          </w:p>
        </w:tc>
        <w:tc>
          <w:tcPr>
            <w:tcW w:w="1240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272"/>
        </w:trPr>
        <w:tc>
          <w:tcPr>
            <w:tcW w:w="1935" w:type="dxa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</w:tc>
        <w:tc>
          <w:tcPr>
            <w:tcW w:w="1430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28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421" w:type="dxa"/>
            <w:gridSpan w:val="5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97" w:type="dxa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DB33C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B2B65" w:rsidRPr="00F9739D" w:rsidTr="005D045C">
        <w:trPr>
          <w:trHeight w:val="1272"/>
        </w:trPr>
        <w:tc>
          <w:tcPr>
            <w:tcW w:w="1935" w:type="dxa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сын</w:t>
            </w:r>
          </w:p>
        </w:tc>
        <w:tc>
          <w:tcPr>
            <w:tcW w:w="1430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28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421" w:type="dxa"/>
            <w:gridSpan w:val="5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197" w:type="dxa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78</w:t>
            </w:r>
          </w:p>
        </w:tc>
        <w:tc>
          <w:tcPr>
            <w:tcW w:w="1240" w:type="dxa"/>
            <w:gridSpan w:val="3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BB2B65" w:rsidRDefault="00BB2B65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3413A4">
        <w:trPr>
          <w:trHeight w:val="676"/>
        </w:trPr>
        <w:tc>
          <w:tcPr>
            <w:tcW w:w="13507" w:type="dxa"/>
            <w:gridSpan w:val="28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Секретарь Совета</w:t>
            </w:r>
          </w:p>
        </w:tc>
        <w:tc>
          <w:tcPr>
            <w:tcW w:w="2744" w:type="dxa"/>
          </w:tcPr>
          <w:p w:rsidR="00BB2B65" w:rsidRDefault="00BB2B65" w:rsidP="00DB33C7">
            <w:pPr>
              <w:rPr>
                <w:rFonts w:ascii="Times New Roman" w:hAnsi="Times New Roman"/>
              </w:rPr>
            </w:pPr>
          </w:p>
          <w:p w:rsidR="00BB2B65" w:rsidRPr="003413A4" w:rsidRDefault="00BB2B65" w:rsidP="003413A4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BB2B65" w:rsidRPr="00F9739D" w:rsidTr="005D045C">
        <w:trPr>
          <w:trHeight w:val="1272"/>
        </w:trPr>
        <w:tc>
          <w:tcPr>
            <w:tcW w:w="1935" w:type="dxa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 Армянинова Айгуль Тагировна</w:t>
            </w:r>
          </w:p>
        </w:tc>
        <w:tc>
          <w:tcPr>
            <w:tcW w:w="1430" w:type="dxa"/>
            <w:gridSpan w:val="3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278674,92</w:t>
            </w:r>
          </w:p>
        </w:tc>
        <w:tc>
          <w:tcPr>
            <w:tcW w:w="1646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28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421" w:type="dxa"/>
            <w:gridSpan w:val="5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97" w:type="dxa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3413A4">
            <w:pPr>
              <w:ind w:firstLine="10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</w:t>
            </w:r>
          </w:p>
        </w:tc>
      </w:tr>
      <w:tr w:rsidR="00BB2B65" w:rsidRPr="00F9739D" w:rsidTr="005D045C">
        <w:trPr>
          <w:trHeight w:val="1272"/>
        </w:trPr>
        <w:tc>
          <w:tcPr>
            <w:tcW w:w="1935" w:type="dxa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</w:tc>
        <w:tc>
          <w:tcPr>
            <w:tcW w:w="1430" w:type="dxa"/>
            <w:gridSpan w:val="3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734943,75</w:t>
            </w:r>
          </w:p>
        </w:tc>
        <w:tc>
          <w:tcPr>
            <w:tcW w:w="1646" w:type="dxa"/>
            <w:gridSpan w:val="3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</w:t>
            </w:r>
          </w:p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</w:t>
            </w:r>
          </w:p>
        </w:tc>
        <w:tc>
          <w:tcPr>
            <w:tcW w:w="1328" w:type="dxa"/>
            <w:gridSpan w:val="4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2028</w:t>
            </w:r>
          </w:p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72,2</w:t>
            </w:r>
          </w:p>
        </w:tc>
        <w:tc>
          <w:tcPr>
            <w:tcW w:w="1421" w:type="dxa"/>
            <w:gridSpan w:val="5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09057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646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Ваз-21901 </w:t>
            </w:r>
          </w:p>
        </w:tc>
        <w:tc>
          <w:tcPr>
            <w:tcW w:w="1664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97" w:type="dxa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09057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272"/>
        </w:trPr>
        <w:tc>
          <w:tcPr>
            <w:tcW w:w="1935" w:type="dxa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сын</w:t>
            </w:r>
          </w:p>
        </w:tc>
        <w:tc>
          <w:tcPr>
            <w:tcW w:w="1430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28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421" w:type="dxa"/>
            <w:gridSpan w:val="5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97" w:type="dxa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09057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272"/>
        </w:trPr>
        <w:tc>
          <w:tcPr>
            <w:tcW w:w="1935" w:type="dxa"/>
          </w:tcPr>
          <w:p w:rsidR="00BB2B65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дочь</w:t>
            </w:r>
          </w:p>
        </w:tc>
        <w:tc>
          <w:tcPr>
            <w:tcW w:w="1430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28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421" w:type="dxa"/>
            <w:gridSpan w:val="5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46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97" w:type="dxa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Pr="00F9739D" w:rsidRDefault="00BB2B65" w:rsidP="000905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09057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AE706A">
        <w:trPr>
          <w:trHeight w:val="299"/>
        </w:trPr>
        <w:tc>
          <w:tcPr>
            <w:tcW w:w="16251" w:type="dxa"/>
            <w:gridSpan w:val="29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rPr>
          <w:trHeight w:val="804"/>
        </w:trPr>
        <w:tc>
          <w:tcPr>
            <w:tcW w:w="13507" w:type="dxa"/>
            <w:gridSpan w:val="28"/>
          </w:tcPr>
          <w:p w:rsidR="00BB2B65" w:rsidRDefault="00BB2B65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отдела кадров Администрации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rPr>
          <w:trHeight w:val="188"/>
        </w:trPr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Микишева Любовь Генадиевна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157653,53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1/2</w:t>
            </w:r>
          </w:p>
          <w:p w:rsidR="00BB2B65" w:rsidRPr="00CD036D" w:rsidRDefault="00BB2B65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47,5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1306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3302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C312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9B4F97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88"/>
        </w:trPr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358368,38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D55F27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1/2</w:t>
            </w:r>
          </w:p>
          <w:p w:rsidR="00BB2B65" w:rsidRPr="00CD036D" w:rsidRDefault="00BB2B65" w:rsidP="00D55F27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47,5</w:t>
            </w:r>
          </w:p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1306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БОГДАН 211040-81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C312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741"/>
        </w:trPr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C312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327"/>
        </w:trPr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676B2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8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BB2B65" w:rsidRPr="00F9739D" w:rsidTr="00A04D99">
        <w:trPr>
          <w:trHeight w:val="805"/>
        </w:trPr>
        <w:tc>
          <w:tcPr>
            <w:tcW w:w="16251" w:type="dxa"/>
            <w:gridSpan w:val="29"/>
          </w:tcPr>
          <w:p w:rsidR="00BB2B65" w:rsidRDefault="00BB2B65" w:rsidP="00676B22">
            <w:pPr>
              <w:rPr>
                <w:rFonts w:ascii="Times New Roman" w:hAnsi="Times New Roman"/>
              </w:rPr>
            </w:pPr>
          </w:p>
          <w:p w:rsidR="00BB2B65" w:rsidRPr="00676B22" w:rsidRDefault="00BB2B65" w:rsidP="00676B22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Землеустроитель 1 категории </w:t>
            </w:r>
            <w:r w:rsidRPr="00676B22">
              <w:rPr>
                <w:rFonts w:ascii="Times New Roman" w:hAnsi="Times New Roman"/>
                <w:i/>
              </w:rPr>
              <w:t xml:space="preserve"> Администрац</w:t>
            </w:r>
            <w:r>
              <w:rPr>
                <w:rFonts w:ascii="Times New Roman" w:hAnsi="Times New Roman"/>
                <w:i/>
              </w:rPr>
              <w:t>ии</w:t>
            </w:r>
          </w:p>
        </w:tc>
      </w:tr>
      <w:tr w:rsidR="00BB2B65" w:rsidRPr="00F9739D" w:rsidTr="005D045C">
        <w:trPr>
          <w:trHeight w:val="2188"/>
        </w:trPr>
        <w:tc>
          <w:tcPr>
            <w:tcW w:w="1969" w:type="dxa"/>
            <w:gridSpan w:val="2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2E4E78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Вазетдинова Гузель Фирусовна</w:t>
            </w:r>
          </w:p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19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185830,52</w:t>
            </w:r>
          </w:p>
        </w:tc>
        <w:tc>
          <w:tcPr>
            <w:tcW w:w="1702" w:type="dxa"/>
            <w:gridSpan w:val="3"/>
          </w:tcPr>
          <w:p w:rsidR="00BB2B65" w:rsidRPr="00596B0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Pr="00596B05" w:rsidRDefault="00BB2B65" w:rsidP="00596B0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</w:t>
            </w:r>
          </w:p>
          <w:p w:rsidR="00BB2B65" w:rsidRPr="00CD036D" w:rsidRDefault="00BB2B65" w:rsidP="00995EE7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276" w:type="dxa"/>
            <w:gridSpan w:val="3"/>
          </w:tcPr>
          <w:p w:rsidR="00BB2B65" w:rsidRPr="00596B05" w:rsidRDefault="00BB2B65" w:rsidP="00995EE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995EE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36,0</w:t>
            </w:r>
          </w:p>
          <w:p w:rsidR="00BB2B65" w:rsidRDefault="00BB2B65" w:rsidP="00995EE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BB2B65" w:rsidRPr="00596B05" w:rsidRDefault="00BB2B65" w:rsidP="00596B0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50,5</w:t>
            </w:r>
          </w:p>
          <w:p w:rsidR="00BB2B65" w:rsidRPr="00995EE7" w:rsidRDefault="00BB2B65" w:rsidP="00995E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3317</w:t>
            </w:r>
          </w:p>
        </w:tc>
        <w:tc>
          <w:tcPr>
            <w:tcW w:w="1275" w:type="dxa"/>
            <w:gridSpan w:val="2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Default="00BB2B65" w:rsidP="00CD6C4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CD6C45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BB2B65" w:rsidRPr="00596B05" w:rsidRDefault="00BB2B65" w:rsidP="00CD6C4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Pr="00995EE7" w:rsidRDefault="00BB2B65" w:rsidP="00CD6C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Pr="00F9739D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36,0</w:t>
            </w:r>
          </w:p>
        </w:tc>
        <w:tc>
          <w:tcPr>
            <w:tcW w:w="1183" w:type="dxa"/>
            <w:gridSpan w:val="2"/>
          </w:tcPr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BB2B65" w:rsidRPr="00995EE7" w:rsidRDefault="00BB2B65" w:rsidP="00995EE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7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BB2B65" w:rsidRPr="00F9739D" w:rsidTr="005D045C">
        <w:trPr>
          <w:trHeight w:val="1029"/>
        </w:trPr>
        <w:tc>
          <w:tcPr>
            <w:tcW w:w="1969" w:type="dxa"/>
            <w:gridSpan w:val="2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19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413776,38</w:t>
            </w:r>
          </w:p>
        </w:tc>
        <w:tc>
          <w:tcPr>
            <w:tcW w:w="1702" w:type="dxa"/>
            <w:gridSpan w:val="3"/>
          </w:tcPr>
          <w:p w:rsidR="00BB2B65" w:rsidRDefault="00BB2B65" w:rsidP="00995EE7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Default="00BB2B65" w:rsidP="00995EE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Общая долевая 1/3</w:t>
            </w:r>
          </w:p>
        </w:tc>
        <w:tc>
          <w:tcPr>
            <w:tcW w:w="1276" w:type="dxa"/>
            <w:gridSpan w:val="3"/>
          </w:tcPr>
          <w:p w:rsidR="00BB2B65" w:rsidRDefault="00BB2B65" w:rsidP="00995EE7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995EE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68,1</w:t>
            </w:r>
          </w:p>
        </w:tc>
        <w:tc>
          <w:tcPr>
            <w:tcW w:w="1275" w:type="dxa"/>
            <w:gridSpan w:val="2"/>
          </w:tcPr>
          <w:p w:rsidR="00BB2B65" w:rsidRDefault="00BB2B65" w:rsidP="00995EE7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Default="00BB2B65" w:rsidP="00995EE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Pr="008874FF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 xml:space="preserve">KIA </w:t>
            </w:r>
            <w:smartTag w:uri="urn:schemas-microsoft-com:office:smarttags" w:element="place">
              <w:r>
                <w:rPr>
                  <w:rFonts w:ascii="Times New Roman" w:hAnsi="Times New Roman"/>
                  <w:i/>
                  <w:lang w:val="en-US"/>
                </w:rPr>
                <w:t>RIO</w:t>
              </w:r>
            </w:smartTag>
          </w:p>
        </w:tc>
        <w:tc>
          <w:tcPr>
            <w:tcW w:w="1702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Pr="008874FF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Pr="008874FF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BB2B65" w:rsidRPr="008874FF" w:rsidRDefault="00BB2B65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995EE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7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BB2B65" w:rsidRPr="00F9739D" w:rsidTr="008874FF">
        <w:trPr>
          <w:trHeight w:val="1074"/>
        </w:trPr>
        <w:tc>
          <w:tcPr>
            <w:tcW w:w="16251" w:type="dxa"/>
            <w:gridSpan w:val="29"/>
          </w:tcPr>
          <w:p w:rsidR="00BB2B65" w:rsidRPr="00647B79" w:rsidRDefault="00BB2B65" w:rsidP="00647B79">
            <w:pPr>
              <w:spacing w:line="240" w:lineRule="auto"/>
              <w:ind w:right="-1117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делам молодёжи, культуры и спорта</w:t>
            </w:r>
          </w:p>
        </w:tc>
      </w:tr>
      <w:tr w:rsidR="00BB2B65" w:rsidRPr="00F9739D" w:rsidTr="005D045C">
        <w:trPr>
          <w:trHeight w:val="879"/>
        </w:trPr>
        <w:tc>
          <w:tcPr>
            <w:tcW w:w="1935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Иликбаева Ирина Евгеньевна</w:t>
            </w:r>
          </w:p>
          <w:p w:rsidR="00BB2B65" w:rsidRPr="00F9739D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30" w:type="dxa"/>
            <w:gridSpan w:val="3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194877,24</w:t>
            </w:r>
          </w:p>
          <w:p w:rsidR="00BB2B65" w:rsidRPr="00F9739D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58" w:type="dxa"/>
            <w:gridSpan w:val="6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BB2B65" w:rsidRDefault="00BB2B65" w:rsidP="007E055F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BB2B65" w:rsidRPr="00F9739D" w:rsidRDefault="00BB2B65" w:rsidP="007E055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</w:tc>
        <w:tc>
          <w:tcPr>
            <w:tcW w:w="1216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BB2B65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BB2B65" w:rsidRPr="00F9739D" w:rsidRDefault="00BB2B65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131,9</w:t>
            </w:r>
          </w:p>
        </w:tc>
        <w:tc>
          <w:tcPr>
            <w:tcW w:w="1309" w:type="dxa"/>
            <w:gridSpan w:val="4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Pr="00F9739D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Лада Калина</w:t>
            </w:r>
          </w:p>
          <w:p w:rsidR="00BB2B65" w:rsidRPr="00F9739D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52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BB2B65" w:rsidRPr="00F9739D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309" w:type="dxa"/>
            <w:gridSpan w:val="4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BB2B65" w:rsidRPr="00F9739D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40" w:type="dxa"/>
            <w:gridSpan w:val="3"/>
          </w:tcPr>
          <w:p w:rsidR="00BB2B65" w:rsidRDefault="00BB2B65" w:rsidP="00B250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BB2B65" w:rsidRPr="00F9739D" w:rsidRDefault="00BB2B65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744" w:type="dxa"/>
          </w:tcPr>
          <w:p w:rsidR="00BB2B65" w:rsidRPr="00F9739D" w:rsidRDefault="00BB2B65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879"/>
        </w:trPr>
        <w:tc>
          <w:tcPr>
            <w:tcW w:w="1935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</w:tc>
        <w:tc>
          <w:tcPr>
            <w:tcW w:w="1430" w:type="dxa"/>
            <w:gridSpan w:val="3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1353303,36</w:t>
            </w:r>
          </w:p>
        </w:tc>
        <w:tc>
          <w:tcPr>
            <w:tcW w:w="1758" w:type="dxa"/>
            <w:gridSpan w:val="6"/>
          </w:tcPr>
          <w:p w:rsidR="00BB2B65" w:rsidRDefault="00BB2B65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BB2B65" w:rsidRDefault="00BB2B65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BB2B65" w:rsidRDefault="00BB2B65" w:rsidP="007E055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</w:tc>
        <w:tc>
          <w:tcPr>
            <w:tcW w:w="1216" w:type="dxa"/>
          </w:tcPr>
          <w:p w:rsidR="00BB2B65" w:rsidRDefault="00BB2B65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BB2B65" w:rsidRDefault="00BB2B65" w:rsidP="00713E5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  131,9</w:t>
            </w:r>
          </w:p>
        </w:tc>
        <w:tc>
          <w:tcPr>
            <w:tcW w:w="1309" w:type="dxa"/>
            <w:gridSpan w:val="4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552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Default="00BB2B65" w:rsidP="00713E5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879"/>
        </w:trPr>
        <w:tc>
          <w:tcPr>
            <w:tcW w:w="1935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дочь</w:t>
            </w:r>
          </w:p>
        </w:tc>
        <w:tc>
          <w:tcPr>
            <w:tcW w:w="1430" w:type="dxa"/>
            <w:gridSpan w:val="3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6"/>
          </w:tcPr>
          <w:p w:rsidR="00BB2B65" w:rsidRDefault="00BB2B65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BB2B65" w:rsidRDefault="00BB2B65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BB2B65" w:rsidRDefault="00BB2B65" w:rsidP="007E055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</w:tc>
        <w:tc>
          <w:tcPr>
            <w:tcW w:w="1216" w:type="dxa"/>
          </w:tcPr>
          <w:p w:rsidR="00BB2B65" w:rsidRDefault="00BB2B65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BB2B65" w:rsidRDefault="00BB2B65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131,9</w:t>
            </w:r>
          </w:p>
        </w:tc>
        <w:tc>
          <w:tcPr>
            <w:tcW w:w="1309" w:type="dxa"/>
            <w:gridSpan w:val="4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552" w:type="dxa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BB2B65" w:rsidRDefault="00BB2B65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BB2B65" w:rsidRDefault="00BB2B65" w:rsidP="00713E5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579"/>
        </w:trPr>
        <w:tc>
          <w:tcPr>
            <w:tcW w:w="13507" w:type="dxa"/>
            <w:gridSpan w:val="28"/>
          </w:tcPr>
          <w:p w:rsidR="00BB2B65" w:rsidRDefault="00BB2B65" w:rsidP="002E4E7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военно-учётного стола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Мансурова Лидия Гафурьяновна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142537,69</w:t>
            </w:r>
          </w:p>
        </w:tc>
        <w:tc>
          <w:tcPr>
            <w:tcW w:w="1702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Земельный участок</w:t>
            </w:r>
          </w:p>
          <w:p w:rsidR="00BB2B65" w:rsidRPr="00F9739D" w:rsidRDefault="00BB2B65" w:rsidP="00A7472F">
            <w:pPr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3" w:type="dxa"/>
            <w:gridSpan w:val="2"/>
          </w:tcPr>
          <w:p w:rsidR="00BB2B65" w:rsidRPr="00F9739D" w:rsidRDefault="00BB2B65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20341,55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2A1C0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BB2B65" w:rsidRPr="00F9739D" w:rsidRDefault="00BB2B65" w:rsidP="002A1C0F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2A1C0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1218</w:t>
            </w:r>
          </w:p>
          <w:p w:rsidR="00BB2B65" w:rsidRPr="00F9739D" w:rsidRDefault="00BB2B65" w:rsidP="002A1C0F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54,6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DC55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DC55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Pr="00F9739D" w:rsidRDefault="00BB2B65" w:rsidP="00713E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3507" w:type="dxa"/>
            <w:gridSpan w:val="28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военно-учётного стола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Митрошина Валентина Александровна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483922,03 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2C306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  <w:p w:rsidR="00BB2B65" w:rsidRPr="00CD036D" w:rsidRDefault="00BB2B65" w:rsidP="002C306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(общая совмес. собств)</w:t>
            </w:r>
          </w:p>
          <w:p w:rsidR="00BB2B65" w:rsidRPr="00CD036D" w:rsidRDefault="00BB2B65" w:rsidP="002C3063">
            <w:pPr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 ½</w:t>
            </w:r>
          </w:p>
          <w:p w:rsidR="00BB2B65" w:rsidRPr="00F9739D" w:rsidRDefault="00BB2B65" w:rsidP="002C3063">
            <w:pPr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 (общая совмес. собств)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1086</w:t>
            </w: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2044</w:t>
            </w: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71,8</w:t>
            </w: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42,2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A81C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F9739D">
              <w:rPr>
                <w:rFonts w:ascii="Times New Roman" w:hAnsi="Times New Roman"/>
              </w:rPr>
              <w:t>РФ</w:t>
            </w:r>
          </w:p>
          <w:p w:rsidR="00BB2B65" w:rsidRDefault="00BB2B65" w:rsidP="00A81C4B">
            <w:pPr>
              <w:rPr>
                <w:rFonts w:ascii="Times New Roman" w:hAnsi="Times New Roman"/>
              </w:rPr>
            </w:pPr>
          </w:p>
          <w:p w:rsidR="00BB2B65" w:rsidRDefault="00BB2B65" w:rsidP="00A81C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РФ</w:t>
            </w:r>
          </w:p>
          <w:p w:rsidR="00BB2B65" w:rsidRPr="00F9739D" w:rsidRDefault="00BB2B65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633759,45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  <w:p w:rsidR="00BB2B65" w:rsidRPr="00CD036D" w:rsidRDefault="00BB2B65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(общая совмес. собств)</w:t>
            </w:r>
          </w:p>
          <w:p w:rsidR="00BB2B65" w:rsidRPr="00CD036D" w:rsidRDefault="00BB2B65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 ½</w:t>
            </w:r>
          </w:p>
          <w:p w:rsidR="00BB2B65" w:rsidRPr="00F9739D" w:rsidRDefault="00BB2B65" w:rsidP="00CD036D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 (общая совмес. собств)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A81C4B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1086</w:t>
            </w:r>
          </w:p>
          <w:p w:rsidR="00BB2B65" w:rsidRDefault="00BB2B65" w:rsidP="00A81C4B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2044</w:t>
            </w:r>
          </w:p>
          <w:p w:rsidR="00BB2B65" w:rsidRDefault="00BB2B65" w:rsidP="00A81C4B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A81C4B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71,8</w:t>
            </w:r>
          </w:p>
          <w:p w:rsidR="00BB2B65" w:rsidRPr="00F9739D" w:rsidRDefault="00BB2B65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42,2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Лада 111730</w:t>
            </w:r>
          </w:p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Моторная лодка «Дельфин-300м» Р76215А</w:t>
            </w:r>
          </w:p>
        </w:tc>
        <w:tc>
          <w:tcPr>
            <w:tcW w:w="1702" w:type="dxa"/>
            <w:gridSpan w:val="4"/>
          </w:tcPr>
          <w:p w:rsidR="00BB2B65" w:rsidRDefault="00BB2B65" w:rsidP="002A1C0F">
            <w:pPr>
              <w:tabs>
                <w:tab w:val="center" w:pos="742"/>
                <w:tab w:val="left" w:pos="119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</w:r>
          </w:p>
          <w:p w:rsidR="00BB2B65" w:rsidRDefault="00BB2B65" w:rsidP="002A1C0F">
            <w:pPr>
              <w:tabs>
                <w:tab w:val="center" w:pos="742"/>
                <w:tab w:val="left" w:pos="1197"/>
              </w:tabs>
              <w:rPr>
                <w:rFonts w:ascii="Times New Roman" w:hAnsi="Times New Roman"/>
              </w:rPr>
            </w:pPr>
          </w:p>
          <w:p w:rsidR="00BB2B65" w:rsidRPr="00F9739D" w:rsidRDefault="00BB2B65" w:rsidP="002A1C0F">
            <w:pPr>
              <w:tabs>
                <w:tab w:val="center" w:pos="742"/>
                <w:tab w:val="left" w:pos="119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BB2B65" w:rsidRDefault="00BB2B65" w:rsidP="00A7472F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3507" w:type="dxa"/>
            <w:gridSpan w:val="28"/>
          </w:tcPr>
          <w:p w:rsidR="00BB2B65" w:rsidRPr="00A667EE" w:rsidRDefault="00BB2B6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A667EE">
              <w:rPr>
                <w:rFonts w:ascii="Times New Roman" w:hAnsi="Times New Roman"/>
                <w:i/>
              </w:rPr>
              <w:t>Специалист паспортного стола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AB1456" w:rsidRDefault="00BB2B65">
            <w:pPr>
              <w:rPr>
                <w:rFonts w:ascii="Times New Roman" w:hAnsi="Times New Roman"/>
              </w:rPr>
            </w:pPr>
            <w:r w:rsidRPr="00AB1456">
              <w:rPr>
                <w:rFonts w:ascii="Times New Roman" w:hAnsi="Times New Roman"/>
              </w:rPr>
              <w:t>Туктагулова Алевтина Евгеньевна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AB1456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235748,75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  <w:r>
              <w:rPr>
                <w:rFonts w:ascii="Times New Roman" w:hAnsi="Times New Roman"/>
                <w:i/>
              </w:rPr>
              <w:t>1/5</w:t>
            </w:r>
          </w:p>
          <w:p w:rsidR="00BB2B65" w:rsidRPr="00F9739D" w:rsidRDefault="00BB2B65" w:rsidP="00CD036D">
            <w:pPr>
              <w:tabs>
                <w:tab w:val="left" w:pos="1459"/>
              </w:tabs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BB2B65" w:rsidRDefault="00BB2B65" w:rsidP="0083784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8378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30,7</w:t>
            </w: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D755B6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РФ</w:t>
            </w:r>
          </w:p>
        </w:tc>
        <w:tc>
          <w:tcPr>
            <w:tcW w:w="1702" w:type="dxa"/>
            <w:gridSpan w:val="4"/>
          </w:tcPr>
          <w:p w:rsidR="00BB2B65" w:rsidRPr="00A667EE" w:rsidRDefault="00BB2B65">
            <w:pPr>
              <w:jc w:val="center"/>
              <w:rPr>
                <w:rFonts w:ascii="Times New Roman" w:hAnsi="Times New Roman"/>
                <w:b/>
              </w:rPr>
            </w:pPr>
            <w:r w:rsidRPr="00A667E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D74BF1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13596,00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  <w:r>
              <w:rPr>
                <w:rFonts w:ascii="Times New Roman" w:hAnsi="Times New Roman"/>
                <w:i/>
              </w:rPr>
              <w:t>1/5</w:t>
            </w:r>
          </w:p>
          <w:p w:rsidR="00BB2B65" w:rsidRPr="00CD036D" w:rsidRDefault="00BB2B65" w:rsidP="00CD036D">
            <w:pPr>
              <w:tabs>
                <w:tab w:val="left" w:pos="14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gridSpan w:val="3"/>
          </w:tcPr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BB2B65" w:rsidRPr="00F9739D" w:rsidRDefault="00BB2B65" w:rsidP="00F27181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F27181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  <w:r w:rsidRPr="00F9739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428"/>
        </w:trPr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1214,44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  <w:r>
              <w:rPr>
                <w:rFonts w:ascii="Times New Roman" w:hAnsi="Times New Roman"/>
                <w:i/>
              </w:rPr>
              <w:t>1/5</w:t>
            </w:r>
          </w:p>
          <w:p w:rsidR="00BB2B65" w:rsidRPr="00CD036D" w:rsidRDefault="00BB2B65" w:rsidP="00CD036D">
            <w:pPr>
              <w:tabs>
                <w:tab w:val="left" w:pos="14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gridSpan w:val="3"/>
          </w:tcPr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BB2B65" w:rsidRPr="00F9739D" w:rsidRDefault="00BB2B65" w:rsidP="00F27181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F27181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  <w:r w:rsidRPr="00F9739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1214,44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F27181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  <w:r>
              <w:rPr>
                <w:rFonts w:ascii="Times New Roman" w:hAnsi="Times New Roman"/>
                <w:i/>
              </w:rPr>
              <w:t>1/5</w:t>
            </w:r>
          </w:p>
          <w:p w:rsidR="00BB2B65" w:rsidRPr="00F9739D" w:rsidRDefault="00BB2B65" w:rsidP="00F27181">
            <w:pPr>
              <w:tabs>
                <w:tab w:val="left" w:pos="1459"/>
              </w:tabs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</w:t>
            </w:r>
            <w:r w:rsidRPr="00F9739D">
              <w:rPr>
                <w:rFonts w:ascii="Times New Roman" w:hAnsi="Times New Roman"/>
              </w:rPr>
              <w:tab/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837845">
            <w:pPr>
              <w:tabs>
                <w:tab w:val="left" w:pos="243"/>
                <w:tab w:val="center" w:pos="5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F27181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F27181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F9739D" w:rsidRDefault="00BB2B65" w:rsidP="00F27181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F271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F27181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711"/>
        </w:trPr>
        <w:tc>
          <w:tcPr>
            <w:tcW w:w="13507" w:type="dxa"/>
            <w:gridSpan w:val="28"/>
          </w:tcPr>
          <w:p w:rsidR="00BB2B65" w:rsidRDefault="00BB2B65" w:rsidP="00CF621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налогам</w:t>
            </w:r>
          </w:p>
        </w:tc>
        <w:tc>
          <w:tcPr>
            <w:tcW w:w="2744" w:type="dxa"/>
          </w:tcPr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Голиш Кристина Эрнестовна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52170,29 </w:t>
            </w:r>
          </w:p>
        </w:tc>
        <w:tc>
          <w:tcPr>
            <w:tcW w:w="1702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31,9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BB2B65" w:rsidRPr="00F9739D" w:rsidTr="005D045C">
        <w:trPr>
          <w:trHeight w:val="1440"/>
        </w:trPr>
        <w:tc>
          <w:tcPr>
            <w:tcW w:w="1969" w:type="dxa"/>
            <w:gridSpan w:val="2"/>
          </w:tcPr>
          <w:p w:rsidR="00BB2B65" w:rsidRPr="00F9739D" w:rsidRDefault="00BB2B65" w:rsidP="00DF56B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CD036D" w:rsidRDefault="00BB2B65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276" w:type="dxa"/>
            <w:gridSpan w:val="3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1130+12</w:t>
            </w:r>
          </w:p>
        </w:tc>
        <w:tc>
          <w:tcPr>
            <w:tcW w:w="1275" w:type="dxa"/>
            <w:gridSpan w:val="2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CF6219" w:rsidRDefault="00BB2B65" w:rsidP="00CF62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36"/>
              </w:rPr>
              <w:t>КамАЗ 43188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31,9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B065F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1197"/>
        </w:trPr>
        <w:tc>
          <w:tcPr>
            <w:tcW w:w="1969" w:type="dxa"/>
            <w:gridSpan w:val="2"/>
          </w:tcPr>
          <w:p w:rsidR="00BB2B65" w:rsidRPr="00D059FE" w:rsidRDefault="00BB2B65" w:rsidP="00D059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Pr="00F9739D" w:rsidRDefault="00BB2B65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Default="00BB2B65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BB2B65" w:rsidRDefault="00BB2B65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Default="00BB2B65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CF6219" w:rsidRDefault="00BB2B65" w:rsidP="00CF621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D059FE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D059FE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31,9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D059FE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D059FE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393"/>
        </w:trPr>
        <w:tc>
          <w:tcPr>
            <w:tcW w:w="13507" w:type="dxa"/>
            <w:gridSpan w:val="28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налогам</w:t>
            </w:r>
          </w:p>
        </w:tc>
        <w:tc>
          <w:tcPr>
            <w:tcW w:w="2744" w:type="dxa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</w:tr>
      <w:tr w:rsidR="00BB2B65" w:rsidRPr="00F9739D" w:rsidTr="005D045C">
        <w:trPr>
          <w:trHeight w:val="430"/>
        </w:trPr>
        <w:tc>
          <w:tcPr>
            <w:tcW w:w="1935" w:type="dxa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Улыбина Мария Александровна</w:t>
            </w:r>
          </w:p>
        </w:tc>
        <w:tc>
          <w:tcPr>
            <w:tcW w:w="1430" w:type="dxa"/>
            <w:gridSpan w:val="3"/>
          </w:tcPr>
          <w:p w:rsidR="00BB2B65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393616,32</w:t>
            </w:r>
          </w:p>
        </w:tc>
        <w:tc>
          <w:tcPr>
            <w:tcW w:w="1758" w:type="dxa"/>
            <w:gridSpan w:val="6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16" w:type="dxa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2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7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309" w:type="dxa"/>
            <w:gridSpan w:val="3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55,0</w:t>
            </w:r>
          </w:p>
        </w:tc>
        <w:tc>
          <w:tcPr>
            <w:tcW w:w="1128" w:type="dxa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 w:rsidP="00D059FE">
            <w:pPr>
              <w:ind w:left="-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430"/>
        </w:trPr>
        <w:tc>
          <w:tcPr>
            <w:tcW w:w="1935" w:type="dxa"/>
          </w:tcPr>
          <w:p w:rsidR="00BB2B65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сын</w:t>
            </w:r>
          </w:p>
        </w:tc>
        <w:tc>
          <w:tcPr>
            <w:tcW w:w="1430" w:type="dxa"/>
            <w:gridSpan w:val="3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6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16" w:type="dxa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2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7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309" w:type="dxa"/>
            <w:gridSpan w:val="3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55,0</w:t>
            </w:r>
          </w:p>
        </w:tc>
        <w:tc>
          <w:tcPr>
            <w:tcW w:w="1128" w:type="dxa"/>
          </w:tcPr>
          <w:p w:rsidR="00BB2B65" w:rsidRPr="00F9739D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617"/>
        </w:trPr>
        <w:tc>
          <w:tcPr>
            <w:tcW w:w="13507" w:type="dxa"/>
            <w:gridSpan w:val="28"/>
          </w:tcPr>
          <w:p w:rsidR="00BB2B65" w:rsidRDefault="00BB2B65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налогам</w:t>
            </w:r>
          </w:p>
        </w:tc>
        <w:tc>
          <w:tcPr>
            <w:tcW w:w="2744" w:type="dxa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 w:rsidP="00DF56B2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Юдина Галина Гавриловна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446491,80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9F6852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  <w:r>
              <w:rPr>
                <w:rFonts w:ascii="Times New Roman" w:hAnsi="Times New Roman"/>
                <w:i/>
              </w:rPr>
              <w:t>1\3</w:t>
            </w:r>
          </w:p>
          <w:p w:rsidR="00BB2B65" w:rsidRPr="00CD036D" w:rsidRDefault="00BB2B65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  <w:r>
              <w:rPr>
                <w:rFonts w:ascii="Times New Roman" w:hAnsi="Times New Roman"/>
                <w:i/>
              </w:rPr>
              <w:t>1\4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1162</w:t>
            </w: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47,7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 w:rsidP="00DF56B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9F6852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  <w:r>
              <w:rPr>
                <w:rFonts w:ascii="Times New Roman" w:hAnsi="Times New Roman"/>
                <w:i/>
              </w:rPr>
              <w:t>1\3+1/6</w:t>
            </w:r>
          </w:p>
          <w:p w:rsidR="00BB2B65" w:rsidRPr="00CD036D" w:rsidRDefault="00BB2B65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  <w:r>
              <w:rPr>
                <w:rFonts w:ascii="Times New Roman" w:hAnsi="Times New Roman"/>
                <w:i/>
              </w:rPr>
              <w:t>1/4+1/8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1162</w:t>
            </w:r>
          </w:p>
          <w:p w:rsidR="00BB2B65" w:rsidRDefault="00BB2B65" w:rsidP="002C3063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47,7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574DF6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574DF6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2E49C2">
        <w:tc>
          <w:tcPr>
            <w:tcW w:w="16251" w:type="dxa"/>
            <w:gridSpan w:val="29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Default="00BB2B65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BB2B65" w:rsidRPr="00F9739D" w:rsidRDefault="00BB2B65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Секретарь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907C5B" w:rsidRDefault="00BB2B65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Кузина Мария Александровна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321564,35 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  <w:p w:rsidR="00BB2B65" w:rsidRPr="00CD036D" w:rsidRDefault="00BB2B65" w:rsidP="009F6852">
            <w:pPr>
              <w:jc w:val="center"/>
              <w:rPr>
                <w:rFonts w:ascii="Times New Roman" w:hAnsi="Times New Roman"/>
                <w:i/>
              </w:rPr>
            </w:pPr>
          </w:p>
          <w:p w:rsidR="00BB2B65" w:rsidRPr="00CD036D" w:rsidRDefault="00BB2B65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45,4 </w:t>
            </w:r>
          </w:p>
          <w:p w:rsidR="00BB2B65" w:rsidRDefault="00BB2B65" w:rsidP="007872CD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1152+12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887950,16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7872C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  <w:p w:rsidR="00BB2B65" w:rsidRPr="00CD036D" w:rsidRDefault="00BB2B65" w:rsidP="007872CD">
            <w:pPr>
              <w:rPr>
                <w:rFonts w:ascii="Times New Roman" w:hAnsi="Times New Roman"/>
                <w:i/>
              </w:rPr>
            </w:pPr>
          </w:p>
          <w:p w:rsidR="00BB2B65" w:rsidRPr="00CD036D" w:rsidRDefault="00BB2B65" w:rsidP="0002290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Гараж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45,4</w:t>
            </w:r>
          </w:p>
          <w:p w:rsidR="00BB2B65" w:rsidRDefault="00BB2B65" w:rsidP="0002290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 </w:t>
            </w:r>
          </w:p>
          <w:p w:rsidR="00BB2B65" w:rsidRPr="00F9739D" w:rsidRDefault="00BB2B65" w:rsidP="00AF5142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25</w:t>
            </w:r>
          </w:p>
        </w:tc>
        <w:tc>
          <w:tcPr>
            <w:tcW w:w="1275" w:type="dxa"/>
            <w:gridSpan w:val="2"/>
          </w:tcPr>
          <w:p w:rsidR="00BB2B65" w:rsidRPr="00F9739D" w:rsidRDefault="00BB2B65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02290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РФ</w:t>
            </w: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  <w:lang w:val="en-US"/>
              </w:rPr>
            </w:pPr>
            <w:r w:rsidRPr="00F9739D">
              <w:rPr>
                <w:rFonts w:ascii="Times New Roman" w:hAnsi="Times New Roman"/>
              </w:rPr>
              <w:t>ВАЗ</w:t>
            </w:r>
            <w:r w:rsidRPr="00AC62C0">
              <w:rPr>
                <w:rFonts w:ascii="Times New Roman" w:hAnsi="Times New Roman"/>
                <w:lang w:val="en-US"/>
              </w:rPr>
              <w:t xml:space="preserve"> 2109</w:t>
            </w:r>
          </w:p>
          <w:p w:rsidR="00BB2B65" w:rsidRPr="001B1572" w:rsidRDefault="00BB2B65">
            <w:pPr>
              <w:jc w:val="center"/>
              <w:rPr>
                <w:rFonts w:ascii="Times New Roman" w:hAnsi="Times New Roman"/>
                <w:lang w:val="en-AU"/>
              </w:rPr>
            </w:pPr>
          </w:p>
          <w:p w:rsidR="00BB2B65" w:rsidRDefault="00BB2B65" w:rsidP="00DE2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Nissan Primera </w:t>
            </w:r>
          </w:p>
          <w:p w:rsidR="00BB2B65" w:rsidRPr="009F6852" w:rsidRDefault="00BB2B65" w:rsidP="00DE2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Р-12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8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BB2B65" w:rsidRPr="00F9739D" w:rsidTr="005D045C"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7872CD">
            <w:pPr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022902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45,4</w:t>
            </w:r>
          </w:p>
          <w:p w:rsidR="00BB2B65" w:rsidRPr="00F9739D" w:rsidRDefault="00BB2B65" w:rsidP="000229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BB2B65" w:rsidRPr="00F9739D" w:rsidRDefault="00BB2B65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 w:rsidP="007872C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46219A">
        <w:trPr>
          <w:trHeight w:val="2647"/>
        </w:trPr>
        <w:tc>
          <w:tcPr>
            <w:tcW w:w="1969" w:type="dxa"/>
            <w:gridSpan w:val="2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BB2B65" w:rsidRDefault="00BB2B65">
            <w:pPr>
              <w:jc w:val="center"/>
              <w:rPr>
                <w:rFonts w:ascii="Times New Roman" w:hAnsi="Times New Roman"/>
              </w:rPr>
            </w:pPr>
          </w:p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BB2B65" w:rsidRPr="00CD036D" w:rsidRDefault="00BB2B65" w:rsidP="007872CD">
            <w:pPr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</w:tc>
        <w:tc>
          <w:tcPr>
            <w:tcW w:w="1276" w:type="dxa"/>
            <w:gridSpan w:val="3"/>
          </w:tcPr>
          <w:p w:rsidR="00BB2B65" w:rsidRPr="00F9739D" w:rsidRDefault="00BB2B65" w:rsidP="00022902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45,4</w:t>
            </w:r>
          </w:p>
          <w:p w:rsidR="00BB2B65" w:rsidRPr="00F9739D" w:rsidRDefault="00BB2B65" w:rsidP="000229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BB2B65" w:rsidRPr="00F9739D" w:rsidRDefault="00BB2B65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Pr="00F9739D" w:rsidRDefault="00BB2B65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Pr="00F9739D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  <w:p w:rsidR="00BB2B65" w:rsidRPr="00F9739D" w:rsidRDefault="00BB2B65">
            <w:pPr>
              <w:rPr>
                <w:rFonts w:ascii="Times New Roman" w:hAnsi="Times New Roman"/>
              </w:rPr>
            </w:pPr>
          </w:p>
        </w:tc>
      </w:tr>
      <w:tr w:rsidR="00BB2B65" w:rsidRPr="00F9739D" w:rsidTr="00F740F3">
        <w:trPr>
          <w:trHeight w:val="579"/>
        </w:trPr>
        <w:tc>
          <w:tcPr>
            <w:tcW w:w="16251" w:type="dxa"/>
            <w:gridSpan w:val="29"/>
          </w:tcPr>
          <w:p w:rsidR="00BB2B65" w:rsidRDefault="00BB2B6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B2B65" w:rsidRPr="005D045C" w:rsidRDefault="00BB2B65" w:rsidP="005D045C">
            <w:pPr>
              <w:jc w:val="center"/>
              <w:rPr>
                <w:rFonts w:ascii="Times New Roman" w:hAnsi="Times New Roman"/>
                <w:i/>
              </w:rPr>
            </w:pPr>
            <w:r w:rsidRPr="005D045C">
              <w:rPr>
                <w:rFonts w:ascii="Times New Roman" w:hAnsi="Times New Roman"/>
                <w:i/>
              </w:rPr>
              <w:t>Заместитель главы Администрации</w:t>
            </w:r>
          </w:p>
        </w:tc>
      </w:tr>
      <w:tr w:rsidR="00BB2B65" w:rsidRPr="00F9739D" w:rsidTr="00574DF6">
        <w:trPr>
          <w:trHeight w:val="2936"/>
        </w:trPr>
        <w:tc>
          <w:tcPr>
            <w:tcW w:w="1978" w:type="dxa"/>
            <w:gridSpan w:val="3"/>
          </w:tcPr>
          <w:p w:rsidR="00BB2B65" w:rsidRPr="00907C5B" w:rsidRDefault="00BB2B6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Шакиров Дарвин Фидаевич</w:t>
            </w:r>
          </w:p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3" w:type="dxa"/>
            <w:gridSpan w:val="2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536949,93</w:t>
            </w:r>
          </w:p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3"/>
          </w:tcPr>
          <w:p w:rsidR="00BB2B65" w:rsidRPr="00CD036D" w:rsidRDefault="00BB2B65" w:rsidP="00574DF6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</w:p>
          <w:p w:rsidR="00BB2B65" w:rsidRPr="00CD036D" w:rsidRDefault="00BB2B65" w:rsidP="00574DF6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BB2B65" w:rsidRPr="00907C5B" w:rsidRDefault="00BB2B65" w:rsidP="00574DF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0" w:type="dxa"/>
            <w:gridSpan w:val="5"/>
          </w:tcPr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84,5</w:t>
            </w:r>
          </w:p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1661</w:t>
            </w:r>
          </w:p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</w:p>
          <w:p w:rsidR="00BB2B65" w:rsidRPr="00907C5B" w:rsidRDefault="00BB2B65" w:rsidP="00907C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BB2B65" w:rsidRDefault="00BB2B65" w:rsidP="00574DF6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BB2B65" w:rsidRPr="00574DF6" w:rsidRDefault="00BB2B65" w:rsidP="00574DF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Pr="00574DF6" w:rsidRDefault="00BB2B65" w:rsidP="00574DF6">
            <w:pPr>
              <w:rPr>
                <w:rFonts w:ascii="Times New Roman" w:hAnsi="Times New Roman"/>
                <w:sz w:val="24"/>
                <w:szCs w:val="24"/>
              </w:rPr>
            </w:pPr>
            <w:r w:rsidRPr="00574DF6">
              <w:rPr>
                <w:rFonts w:ascii="Times New Roman" w:hAnsi="Times New Roman"/>
                <w:sz w:val="24"/>
                <w:szCs w:val="24"/>
              </w:rPr>
              <w:t>Renault Fluence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-2шт</w:t>
            </w:r>
          </w:p>
          <w:p w:rsidR="00BB2B65" w:rsidRDefault="00BB2B65" w:rsidP="00574DF6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2" w:type="dxa"/>
            <w:gridSpan w:val="3"/>
          </w:tcPr>
          <w:p w:rsidR="00BB2B65" w:rsidRDefault="00BB2B65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 w:rsidP="005D045C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44" w:type="dxa"/>
          </w:tcPr>
          <w:p w:rsidR="00BB2B65" w:rsidRPr="00F9739D" w:rsidRDefault="00BB2B65" w:rsidP="00B065F3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BB2B65" w:rsidRPr="00F9739D" w:rsidTr="005D045C">
        <w:trPr>
          <w:trHeight w:val="954"/>
        </w:trPr>
        <w:tc>
          <w:tcPr>
            <w:tcW w:w="1978" w:type="dxa"/>
            <w:gridSpan w:val="3"/>
          </w:tcPr>
          <w:p w:rsidR="00BB2B65" w:rsidRPr="00907C5B" w:rsidRDefault="00BB2B65" w:rsidP="005D045C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супруга</w:t>
            </w:r>
          </w:p>
        </w:tc>
        <w:tc>
          <w:tcPr>
            <w:tcW w:w="1403" w:type="dxa"/>
            <w:gridSpan w:val="2"/>
          </w:tcPr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5D0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240372,93</w:t>
            </w:r>
          </w:p>
        </w:tc>
        <w:tc>
          <w:tcPr>
            <w:tcW w:w="1702" w:type="dxa"/>
            <w:gridSpan w:val="3"/>
          </w:tcPr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90" w:type="dxa"/>
            <w:gridSpan w:val="5"/>
          </w:tcPr>
          <w:p w:rsidR="00BB2B65" w:rsidRDefault="00BB2B65" w:rsidP="00907C5B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907C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2" w:type="dxa"/>
            <w:gridSpan w:val="3"/>
          </w:tcPr>
          <w:p w:rsidR="00BB2B65" w:rsidRDefault="00BB2B65" w:rsidP="00E82240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BB2B65" w:rsidRDefault="00BB2B65" w:rsidP="00E82240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</w:p>
          <w:p w:rsidR="00BB2B65" w:rsidRDefault="00BB2B65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BB2B65" w:rsidRPr="00F9739D" w:rsidRDefault="00BB2B65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8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</w:tbl>
    <w:p w:rsidR="00BB2B65" w:rsidRDefault="00BB2B65">
      <w:pPr>
        <w:rPr>
          <w:rFonts w:ascii="Times New Roman" w:hAnsi="Times New Roman"/>
        </w:rPr>
      </w:pPr>
    </w:p>
    <w:p w:rsidR="00BB2B65" w:rsidRDefault="00BB2B65">
      <w:pPr>
        <w:rPr>
          <w:rFonts w:ascii="Times New Roman" w:hAnsi="Times New Roman"/>
        </w:rPr>
      </w:pPr>
    </w:p>
    <w:p w:rsidR="00BB2B65" w:rsidRPr="0074526E" w:rsidRDefault="00BB2B65">
      <w:pPr>
        <w:rPr>
          <w:rFonts w:ascii="Times New Roman" w:hAnsi="Times New Roman"/>
        </w:rPr>
      </w:pPr>
    </w:p>
    <w:sectPr w:rsidR="00BB2B65" w:rsidRPr="0074526E" w:rsidSect="007452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2C43A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3AE4E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C52C5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5DE29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77834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712AA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C64F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2A84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81C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E169A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26E"/>
    <w:rsid w:val="000072DE"/>
    <w:rsid w:val="00022902"/>
    <w:rsid w:val="00036080"/>
    <w:rsid w:val="00052943"/>
    <w:rsid w:val="000565A3"/>
    <w:rsid w:val="00072291"/>
    <w:rsid w:val="00072D53"/>
    <w:rsid w:val="0008282D"/>
    <w:rsid w:val="00090577"/>
    <w:rsid w:val="000A632B"/>
    <w:rsid w:val="000A79BA"/>
    <w:rsid w:val="000C6EDA"/>
    <w:rsid w:val="000E06AB"/>
    <w:rsid w:val="000F744A"/>
    <w:rsid w:val="00106CD3"/>
    <w:rsid w:val="00140552"/>
    <w:rsid w:val="00153DCB"/>
    <w:rsid w:val="00163357"/>
    <w:rsid w:val="00165177"/>
    <w:rsid w:val="001701F3"/>
    <w:rsid w:val="0018559D"/>
    <w:rsid w:val="001B1572"/>
    <w:rsid w:val="001B78C4"/>
    <w:rsid w:val="001D5861"/>
    <w:rsid w:val="001E0029"/>
    <w:rsid w:val="00207BD4"/>
    <w:rsid w:val="00255CDF"/>
    <w:rsid w:val="0026049A"/>
    <w:rsid w:val="00260B61"/>
    <w:rsid w:val="002915FB"/>
    <w:rsid w:val="00291A58"/>
    <w:rsid w:val="00293968"/>
    <w:rsid w:val="002A1C0F"/>
    <w:rsid w:val="002B16E3"/>
    <w:rsid w:val="002C3063"/>
    <w:rsid w:val="002C50EB"/>
    <w:rsid w:val="002D1776"/>
    <w:rsid w:val="002E49C2"/>
    <w:rsid w:val="002E4E78"/>
    <w:rsid w:val="002E615C"/>
    <w:rsid w:val="00300B5A"/>
    <w:rsid w:val="0033497E"/>
    <w:rsid w:val="00335F2C"/>
    <w:rsid w:val="003413A4"/>
    <w:rsid w:val="00343D1D"/>
    <w:rsid w:val="00345E47"/>
    <w:rsid w:val="0036079B"/>
    <w:rsid w:val="00375E43"/>
    <w:rsid w:val="003A2CA5"/>
    <w:rsid w:val="003B05A0"/>
    <w:rsid w:val="003B65DE"/>
    <w:rsid w:val="003D4CBF"/>
    <w:rsid w:val="003E272F"/>
    <w:rsid w:val="003F11C7"/>
    <w:rsid w:val="00405B16"/>
    <w:rsid w:val="004173C4"/>
    <w:rsid w:val="00423CE0"/>
    <w:rsid w:val="00434635"/>
    <w:rsid w:val="00456049"/>
    <w:rsid w:val="00457CD4"/>
    <w:rsid w:val="0046219A"/>
    <w:rsid w:val="00484FC9"/>
    <w:rsid w:val="004E078B"/>
    <w:rsid w:val="004F1793"/>
    <w:rsid w:val="005067FD"/>
    <w:rsid w:val="00517012"/>
    <w:rsid w:val="00532444"/>
    <w:rsid w:val="00533BF9"/>
    <w:rsid w:val="005503D4"/>
    <w:rsid w:val="00554740"/>
    <w:rsid w:val="00570790"/>
    <w:rsid w:val="00574DF6"/>
    <w:rsid w:val="00580AE0"/>
    <w:rsid w:val="00580F13"/>
    <w:rsid w:val="005874C6"/>
    <w:rsid w:val="00596B05"/>
    <w:rsid w:val="005B4ED9"/>
    <w:rsid w:val="005D045C"/>
    <w:rsid w:val="005D182F"/>
    <w:rsid w:val="005D2237"/>
    <w:rsid w:val="005D65C7"/>
    <w:rsid w:val="006019E7"/>
    <w:rsid w:val="00614DFF"/>
    <w:rsid w:val="00621553"/>
    <w:rsid w:val="006463B7"/>
    <w:rsid w:val="00647B79"/>
    <w:rsid w:val="0065369F"/>
    <w:rsid w:val="0067082A"/>
    <w:rsid w:val="00676B22"/>
    <w:rsid w:val="006839EC"/>
    <w:rsid w:val="006A2696"/>
    <w:rsid w:val="006A373E"/>
    <w:rsid w:val="006F3FCD"/>
    <w:rsid w:val="00703AE3"/>
    <w:rsid w:val="00705ECC"/>
    <w:rsid w:val="00713E56"/>
    <w:rsid w:val="00717F27"/>
    <w:rsid w:val="00720A94"/>
    <w:rsid w:val="00740AC0"/>
    <w:rsid w:val="007422F2"/>
    <w:rsid w:val="0074299F"/>
    <w:rsid w:val="0074526E"/>
    <w:rsid w:val="00747870"/>
    <w:rsid w:val="0076501C"/>
    <w:rsid w:val="00770B60"/>
    <w:rsid w:val="007872CD"/>
    <w:rsid w:val="00794315"/>
    <w:rsid w:val="007A6B43"/>
    <w:rsid w:val="007E055F"/>
    <w:rsid w:val="007E7460"/>
    <w:rsid w:val="007F126C"/>
    <w:rsid w:val="007F7717"/>
    <w:rsid w:val="00804126"/>
    <w:rsid w:val="00823502"/>
    <w:rsid w:val="00823BE7"/>
    <w:rsid w:val="00837845"/>
    <w:rsid w:val="00866B7B"/>
    <w:rsid w:val="008874FF"/>
    <w:rsid w:val="008925A5"/>
    <w:rsid w:val="008A2AD0"/>
    <w:rsid w:val="008C52DD"/>
    <w:rsid w:val="008D773C"/>
    <w:rsid w:val="008F1E5C"/>
    <w:rsid w:val="009011F7"/>
    <w:rsid w:val="00907C5B"/>
    <w:rsid w:val="009140FA"/>
    <w:rsid w:val="00914C37"/>
    <w:rsid w:val="00937F7F"/>
    <w:rsid w:val="00963F80"/>
    <w:rsid w:val="00964666"/>
    <w:rsid w:val="00977392"/>
    <w:rsid w:val="00977738"/>
    <w:rsid w:val="00991DD0"/>
    <w:rsid w:val="00995EE7"/>
    <w:rsid w:val="009B4F97"/>
    <w:rsid w:val="009D2A7E"/>
    <w:rsid w:val="009E347C"/>
    <w:rsid w:val="009F059F"/>
    <w:rsid w:val="009F0767"/>
    <w:rsid w:val="009F1936"/>
    <w:rsid w:val="009F6852"/>
    <w:rsid w:val="00A018BA"/>
    <w:rsid w:val="00A04D99"/>
    <w:rsid w:val="00A12D17"/>
    <w:rsid w:val="00A40426"/>
    <w:rsid w:val="00A667EE"/>
    <w:rsid w:val="00A7472F"/>
    <w:rsid w:val="00A77163"/>
    <w:rsid w:val="00A81C4B"/>
    <w:rsid w:val="00A82D88"/>
    <w:rsid w:val="00A83AAE"/>
    <w:rsid w:val="00A92691"/>
    <w:rsid w:val="00AA2B9C"/>
    <w:rsid w:val="00AA2DAB"/>
    <w:rsid w:val="00AA62FF"/>
    <w:rsid w:val="00AB1456"/>
    <w:rsid w:val="00AC615E"/>
    <w:rsid w:val="00AC62C0"/>
    <w:rsid w:val="00AD032A"/>
    <w:rsid w:val="00AD0DC7"/>
    <w:rsid w:val="00AE706A"/>
    <w:rsid w:val="00AF16AD"/>
    <w:rsid w:val="00AF5142"/>
    <w:rsid w:val="00B065F3"/>
    <w:rsid w:val="00B22969"/>
    <w:rsid w:val="00B25077"/>
    <w:rsid w:val="00B301A3"/>
    <w:rsid w:val="00B304F4"/>
    <w:rsid w:val="00B40FAD"/>
    <w:rsid w:val="00B4211D"/>
    <w:rsid w:val="00B54582"/>
    <w:rsid w:val="00B60A3F"/>
    <w:rsid w:val="00B64116"/>
    <w:rsid w:val="00B65F9E"/>
    <w:rsid w:val="00B93517"/>
    <w:rsid w:val="00BA7088"/>
    <w:rsid w:val="00BB2B65"/>
    <w:rsid w:val="00BB30BC"/>
    <w:rsid w:val="00BC77F8"/>
    <w:rsid w:val="00BD5476"/>
    <w:rsid w:val="00BF0738"/>
    <w:rsid w:val="00BF5D9D"/>
    <w:rsid w:val="00C06192"/>
    <w:rsid w:val="00C1149A"/>
    <w:rsid w:val="00C14CE6"/>
    <w:rsid w:val="00C24A65"/>
    <w:rsid w:val="00C3121B"/>
    <w:rsid w:val="00C327F6"/>
    <w:rsid w:val="00CA4984"/>
    <w:rsid w:val="00CD036D"/>
    <w:rsid w:val="00CD6C45"/>
    <w:rsid w:val="00CF4A98"/>
    <w:rsid w:val="00CF6219"/>
    <w:rsid w:val="00D059FE"/>
    <w:rsid w:val="00D167AD"/>
    <w:rsid w:val="00D20EA5"/>
    <w:rsid w:val="00D462BF"/>
    <w:rsid w:val="00D55962"/>
    <w:rsid w:val="00D55F27"/>
    <w:rsid w:val="00D6572E"/>
    <w:rsid w:val="00D730C1"/>
    <w:rsid w:val="00D74BF1"/>
    <w:rsid w:val="00D753D2"/>
    <w:rsid w:val="00D755B6"/>
    <w:rsid w:val="00D7609F"/>
    <w:rsid w:val="00D91656"/>
    <w:rsid w:val="00DB33C7"/>
    <w:rsid w:val="00DC5563"/>
    <w:rsid w:val="00DD4B6D"/>
    <w:rsid w:val="00DD6719"/>
    <w:rsid w:val="00DE2FB9"/>
    <w:rsid w:val="00DF56B2"/>
    <w:rsid w:val="00E01436"/>
    <w:rsid w:val="00E35CE6"/>
    <w:rsid w:val="00E47826"/>
    <w:rsid w:val="00E513A1"/>
    <w:rsid w:val="00E76245"/>
    <w:rsid w:val="00E82240"/>
    <w:rsid w:val="00E86D1B"/>
    <w:rsid w:val="00EA5272"/>
    <w:rsid w:val="00EA7151"/>
    <w:rsid w:val="00EC44F3"/>
    <w:rsid w:val="00EC6038"/>
    <w:rsid w:val="00EE073B"/>
    <w:rsid w:val="00F0201B"/>
    <w:rsid w:val="00F105E6"/>
    <w:rsid w:val="00F24650"/>
    <w:rsid w:val="00F27181"/>
    <w:rsid w:val="00F27E4D"/>
    <w:rsid w:val="00F740F3"/>
    <w:rsid w:val="00F7529E"/>
    <w:rsid w:val="00F845AB"/>
    <w:rsid w:val="00F94483"/>
    <w:rsid w:val="00F95FBA"/>
    <w:rsid w:val="00F9739D"/>
    <w:rsid w:val="00FA7802"/>
    <w:rsid w:val="00FC1271"/>
    <w:rsid w:val="00FC4E0E"/>
    <w:rsid w:val="00FC548C"/>
    <w:rsid w:val="00FE4569"/>
    <w:rsid w:val="00FE6D2D"/>
    <w:rsid w:val="00FE6EB5"/>
    <w:rsid w:val="00FF5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245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locked/>
    <w:rsid w:val="00CF62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4E0E"/>
    <w:rPr>
      <w:rFonts w:ascii="Cambria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64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1534</TotalTime>
  <Pages>12</Pages>
  <Words>1381</Words>
  <Characters>7875</Characters>
  <Application>Microsoft Office Outlook</Application>
  <DocSecurity>0</DocSecurity>
  <Lines>0</Lines>
  <Paragraphs>0</Paragraphs>
  <ScaleCrop>false</ScaleCrop>
  <Company>Win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Admin</cp:lastModifiedBy>
  <cp:revision>112</cp:revision>
  <cp:lastPrinted>2017-03-17T05:43:00Z</cp:lastPrinted>
  <dcterms:created xsi:type="dcterms:W3CDTF">2015-05-26T05:00:00Z</dcterms:created>
  <dcterms:modified xsi:type="dcterms:W3CDTF">2019-05-15T06:21:00Z</dcterms:modified>
</cp:coreProperties>
</file>