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A94" w:rsidRPr="0074526E" w:rsidRDefault="00720A94" w:rsidP="0074526E">
      <w:pPr>
        <w:jc w:val="center"/>
        <w:rPr>
          <w:rFonts w:ascii="Times New Roman" w:hAnsi="Times New Roman"/>
        </w:rPr>
      </w:pPr>
      <w:r w:rsidRPr="0074526E">
        <w:rPr>
          <w:rFonts w:ascii="Times New Roman" w:hAnsi="Times New Roman"/>
        </w:rPr>
        <w:t>СВЕДЕНИЯ</w:t>
      </w:r>
    </w:p>
    <w:p w:rsidR="00720A94" w:rsidRPr="0074526E" w:rsidRDefault="00720A94" w:rsidP="009D2A7E">
      <w:pPr>
        <w:spacing w:after="0"/>
        <w:jc w:val="center"/>
        <w:rPr>
          <w:rFonts w:ascii="Times New Roman" w:hAnsi="Times New Roman"/>
        </w:rPr>
      </w:pPr>
      <w:r w:rsidRPr="0074526E">
        <w:rPr>
          <w:rFonts w:ascii="Times New Roman" w:hAnsi="Times New Roman"/>
        </w:rPr>
        <w:t xml:space="preserve">о доходах, </w:t>
      </w:r>
      <w:r>
        <w:rPr>
          <w:rFonts w:ascii="Times New Roman" w:hAnsi="Times New Roman"/>
        </w:rPr>
        <w:t>расходах, об имуществе и</w:t>
      </w:r>
      <w:r w:rsidRPr="0074526E">
        <w:rPr>
          <w:rFonts w:ascii="Times New Roman" w:hAnsi="Times New Roman"/>
        </w:rPr>
        <w:t xml:space="preserve"> обязательствах имущественного характера муниципальных</w:t>
      </w:r>
    </w:p>
    <w:p w:rsidR="00720A94" w:rsidRPr="0074526E" w:rsidRDefault="00720A94" w:rsidP="009D2A7E">
      <w:pPr>
        <w:spacing w:after="0"/>
        <w:jc w:val="center"/>
        <w:rPr>
          <w:rFonts w:ascii="Times New Roman" w:hAnsi="Times New Roman"/>
        </w:rPr>
      </w:pPr>
      <w:r w:rsidRPr="0074526E">
        <w:rPr>
          <w:rFonts w:ascii="Times New Roman" w:hAnsi="Times New Roman"/>
        </w:rPr>
        <w:t xml:space="preserve">служащих Администрации сельского поселения Краснохолмский сельсовет </w:t>
      </w:r>
    </w:p>
    <w:p w:rsidR="00720A94" w:rsidRPr="0074526E" w:rsidRDefault="00720A94" w:rsidP="009D2A7E">
      <w:pPr>
        <w:spacing w:after="0"/>
        <w:jc w:val="center"/>
        <w:rPr>
          <w:rFonts w:ascii="Times New Roman" w:hAnsi="Times New Roman"/>
        </w:rPr>
      </w:pPr>
      <w:r w:rsidRPr="0074526E">
        <w:rPr>
          <w:rFonts w:ascii="Times New Roman" w:hAnsi="Times New Roman"/>
        </w:rPr>
        <w:t>муниципального района Калтасинский район Республики Башкортостан</w:t>
      </w:r>
      <w:r>
        <w:rPr>
          <w:rFonts w:ascii="Times New Roman" w:hAnsi="Times New Roman"/>
        </w:rPr>
        <w:t>,</w:t>
      </w:r>
      <w:r w:rsidRPr="0074526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их супругов и несовершеннолетних детей                                                                                      </w:t>
      </w:r>
      <w:r w:rsidRPr="0074526E">
        <w:rPr>
          <w:rFonts w:ascii="Times New Roman" w:hAnsi="Times New Roman"/>
        </w:rPr>
        <w:t>за период с 01 января 201</w:t>
      </w:r>
      <w:r>
        <w:rPr>
          <w:rFonts w:ascii="Times New Roman" w:hAnsi="Times New Roman"/>
        </w:rPr>
        <w:t>7</w:t>
      </w:r>
      <w:r w:rsidRPr="0074526E">
        <w:rPr>
          <w:rFonts w:ascii="Times New Roman" w:hAnsi="Times New Roman"/>
        </w:rPr>
        <w:t xml:space="preserve"> года по 31 декабря 201</w:t>
      </w:r>
      <w:r>
        <w:rPr>
          <w:rFonts w:ascii="Times New Roman" w:hAnsi="Times New Roman"/>
        </w:rPr>
        <w:t>7</w:t>
      </w:r>
      <w:r w:rsidRPr="0074526E">
        <w:rPr>
          <w:rFonts w:ascii="Times New Roman" w:hAnsi="Times New Roman"/>
        </w:rPr>
        <w:t xml:space="preserve"> года</w:t>
      </w:r>
    </w:p>
    <w:p w:rsidR="00720A94" w:rsidRPr="0074526E" w:rsidRDefault="00720A94" w:rsidP="009D2A7E">
      <w:pPr>
        <w:spacing w:after="0"/>
        <w:jc w:val="center"/>
        <w:rPr>
          <w:rFonts w:ascii="Times New Roman" w:hAnsi="Times New Roman"/>
        </w:rPr>
      </w:pPr>
    </w:p>
    <w:tbl>
      <w:tblPr>
        <w:tblW w:w="1625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35"/>
        <w:gridCol w:w="34"/>
        <w:gridCol w:w="9"/>
        <w:gridCol w:w="1387"/>
        <w:gridCol w:w="16"/>
        <w:gridCol w:w="7"/>
        <w:gridCol w:w="1623"/>
        <w:gridCol w:w="72"/>
        <w:gridCol w:w="7"/>
        <w:gridCol w:w="33"/>
        <w:gridCol w:w="1216"/>
        <w:gridCol w:w="27"/>
        <w:gridCol w:w="7"/>
        <w:gridCol w:w="1268"/>
        <w:gridCol w:w="7"/>
        <w:gridCol w:w="112"/>
        <w:gridCol w:w="1552"/>
        <w:gridCol w:w="31"/>
        <w:gridCol w:w="7"/>
        <w:gridCol w:w="56"/>
        <w:gridCol w:w="1552"/>
        <w:gridCol w:w="87"/>
        <w:gridCol w:w="7"/>
        <w:gridCol w:w="18"/>
        <w:gridCol w:w="1197"/>
        <w:gridCol w:w="57"/>
        <w:gridCol w:w="55"/>
        <w:gridCol w:w="1128"/>
        <w:gridCol w:w="2744"/>
      </w:tblGrid>
      <w:tr w:rsidR="00720A94" w:rsidRPr="00F9739D" w:rsidTr="005D045C">
        <w:trPr>
          <w:trHeight w:val="1915"/>
        </w:trPr>
        <w:tc>
          <w:tcPr>
            <w:tcW w:w="1969" w:type="dxa"/>
            <w:gridSpan w:val="2"/>
            <w:vMerge w:val="restart"/>
          </w:tcPr>
          <w:p w:rsidR="00720A94" w:rsidRPr="0074526E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Фамилия, </w:t>
            </w: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имя, отчество</w:t>
            </w: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муниципального </w:t>
            </w: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служащего</w:t>
            </w:r>
          </w:p>
        </w:tc>
        <w:tc>
          <w:tcPr>
            <w:tcW w:w="1419" w:type="dxa"/>
            <w:gridSpan w:val="4"/>
            <w:vMerge w:val="restart"/>
          </w:tcPr>
          <w:p w:rsidR="00720A94" w:rsidRPr="0074526E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Деклариро-ванный годовой доход</w:t>
            </w:r>
          </w:p>
          <w:p w:rsidR="00720A94" w:rsidRPr="00F9739D" w:rsidRDefault="00720A94" w:rsidP="00CF4A98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за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5955" w:type="dxa"/>
            <w:gridSpan w:val="12"/>
          </w:tcPr>
          <w:p w:rsidR="00720A94" w:rsidRPr="0074526E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64" w:type="dxa"/>
            <w:gridSpan w:val="10"/>
          </w:tcPr>
          <w:p w:rsidR="00720A94" w:rsidRPr="0074526E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Перечень объектов недвижимого имущества,  находящегося в пользовании</w:t>
            </w:r>
          </w:p>
        </w:tc>
        <w:tc>
          <w:tcPr>
            <w:tcW w:w="2744" w:type="dxa"/>
            <w:vMerge w:val="restart"/>
          </w:tcPr>
          <w:p w:rsidR="00720A94" w:rsidRPr="0074526E" w:rsidRDefault="00720A94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Сведения об источниках</w:t>
            </w:r>
          </w:p>
          <w:p w:rsidR="00720A94" w:rsidRPr="00F9739D" w:rsidRDefault="00720A94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получения средств, за счет которых совершена сделка (вид приобретенного</w:t>
            </w:r>
          </w:p>
          <w:p w:rsidR="00720A94" w:rsidRPr="00F9739D" w:rsidRDefault="00720A94">
            <w:pPr>
              <w:tabs>
                <w:tab w:val="left" w:pos="792"/>
                <w:tab w:val="left" w:pos="885"/>
              </w:tabs>
              <w:ind w:left="-108" w:right="-108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имущества, источники) </w:t>
            </w:r>
          </w:p>
        </w:tc>
      </w:tr>
      <w:tr w:rsidR="00720A94" w:rsidRPr="00F9739D" w:rsidTr="005D045C">
        <w:trPr>
          <w:trHeight w:val="642"/>
        </w:trPr>
        <w:tc>
          <w:tcPr>
            <w:tcW w:w="1969" w:type="dxa"/>
            <w:gridSpan w:val="2"/>
            <w:vMerge/>
            <w:vAlign w:val="center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</w:p>
        </w:tc>
        <w:tc>
          <w:tcPr>
            <w:tcW w:w="1419" w:type="dxa"/>
            <w:gridSpan w:val="4"/>
            <w:vMerge/>
            <w:vAlign w:val="center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3"/>
          </w:tcPr>
          <w:p w:rsidR="00720A94" w:rsidRPr="00F9739D" w:rsidRDefault="00720A94" w:rsidP="002A1C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объектов недвижи</w:t>
            </w:r>
            <w:r w:rsidRPr="00F9739D">
              <w:rPr>
                <w:rFonts w:ascii="Times New Roman" w:hAnsi="Times New Roman"/>
              </w:rPr>
              <w:t>мости</w:t>
            </w:r>
          </w:p>
        </w:tc>
        <w:tc>
          <w:tcPr>
            <w:tcW w:w="1276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Площадь (кв.м)</w:t>
            </w:r>
          </w:p>
        </w:tc>
        <w:tc>
          <w:tcPr>
            <w:tcW w:w="1275" w:type="dxa"/>
            <w:gridSpan w:val="2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Страна располо-жения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Транспортные средства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Вид объектов недвижимости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Площадь (кв.м)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EE073B">
            <w:pPr>
              <w:tabs>
                <w:tab w:val="left" w:pos="921"/>
              </w:tabs>
              <w:ind w:right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Страна располо-</w:t>
            </w:r>
            <w:r w:rsidRPr="00F9739D">
              <w:rPr>
                <w:rFonts w:ascii="Times New Roman" w:hAnsi="Times New Roman"/>
              </w:rPr>
              <w:t>жения</w:t>
            </w:r>
          </w:p>
        </w:tc>
        <w:tc>
          <w:tcPr>
            <w:tcW w:w="2744" w:type="dxa"/>
            <w:vMerge/>
            <w:vAlign w:val="center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</w:p>
        </w:tc>
      </w:tr>
      <w:tr w:rsidR="00720A94" w:rsidRPr="00F9739D" w:rsidTr="005D045C">
        <w:tc>
          <w:tcPr>
            <w:tcW w:w="13507" w:type="dxa"/>
            <w:gridSpan w:val="28"/>
          </w:tcPr>
          <w:p w:rsidR="00720A94" w:rsidRPr="00F9739D" w:rsidRDefault="00720A94">
            <w:pPr>
              <w:tabs>
                <w:tab w:val="left" w:pos="1760"/>
              </w:tabs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Глава Администрации</w:t>
            </w:r>
          </w:p>
        </w:tc>
        <w:tc>
          <w:tcPr>
            <w:tcW w:w="2744" w:type="dxa"/>
          </w:tcPr>
          <w:p w:rsidR="00720A94" w:rsidRPr="00F9739D" w:rsidRDefault="00720A94">
            <w:pPr>
              <w:tabs>
                <w:tab w:val="left" w:pos="1760"/>
              </w:tabs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907C5B" w:rsidRDefault="00720A94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Цедилкин Семён Владимирович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498969,16</w:t>
            </w:r>
          </w:p>
        </w:tc>
        <w:tc>
          <w:tcPr>
            <w:tcW w:w="1702" w:type="dxa"/>
            <w:gridSpan w:val="3"/>
          </w:tcPr>
          <w:p w:rsidR="00720A94" w:rsidRDefault="00720A94" w:rsidP="001701F3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Квартира 1/2</w:t>
            </w:r>
          </w:p>
          <w:p w:rsidR="00720A94" w:rsidRPr="00CD036D" w:rsidRDefault="00720A94" w:rsidP="00CD036D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F9739D" w:rsidRDefault="00720A94" w:rsidP="00CD036D">
            <w:pPr>
              <w:jc w:val="center"/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Гараж</w:t>
            </w:r>
          </w:p>
        </w:tc>
        <w:tc>
          <w:tcPr>
            <w:tcW w:w="1276" w:type="dxa"/>
            <w:gridSpan w:val="3"/>
          </w:tcPr>
          <w:p w:rsidR="00720A94" w:rsidRDefault="00720A94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49,5</w:t>
            </w:r>
          </w:p>
          <w:p w:rsidR="00720A94" w:rsidRPr="00F9739D" w:rsidRDefault="00720A94" w:rsidP="00A7472F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30</w:t>
            </w:r>
          </w:p>
          <w:p w:rsidR="00720A94" w:rsidRPr="00F9739D" w:rsidRDefault="00720A94" w:rsidP="00A7472F">
            <w:pPr>
              <w:rPr>
                <w:rFonts w:ascii="Times New Roman" w:hAnsi="Times New Roman"/>
              </w:rPr>
            </w:pPr>
          </w:p>
          <w:p w:rsidR="00720A94" w:rsidRPr="00F9739D" w:rsidRDefault="00720A94" w:rsidP="00A7472F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 30</w:t>
            </w:r>
          </w:p>
        </w:tc>
        <w:tc>
          <w:tcPr>
            <w:tcW w:w="1275" w:type="dxa"/>
            <w:gridSpan w:val="2"/>
          </w:tcPr>
          <w:p w:rsidR="00720A94" w:rsidRDefault="00720A94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A7472F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A7472F">
            <w:pPr>
              <w:rPr>
                <w:rFonts w:ascii="Times New Roman" w:hAnsi="Times New Roman"/>
              </w:rPr>
            </w:pPr>
          </w:p>
          <w:p w:rsidR="00720A94" w:rsidRPr="00F9739D" w:rsidRDefault="00720A94" w:rsidP="00A7472F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РФ</w:t>
            </w:r>
          </w:p>
        </w:tc>
        <w:tc>
          <w:tcPr>
            <w:tcW w:w="1702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279" w:type="dxa"/>
            <w:gridSpan w:val="4"/>
          </w:tcPr>
          <w:p w:rsidR="00720A94" w:rsidRDefault="00720A94" w:rsidP="00533BF9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533BF9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48,1</w:t>
            </w:r>
          </w:p>
        </w:tc>
        <w:tc>
          <w:tcPr>
            <w:tcW w:w="1183" w:type="dxa"/>
            <w:gridSpan w:val="2"/>
          </w:tcPr>
          <w:p w:rsidR="00720A94" w:rsidRDefault="00720A94" w:rsidP="00533BF9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533BF9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720A94" w:rsidRPr="00F9739D" w:rsidRDefault="00720A94" w:rsidP="003D4CBF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супруга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353879,22 </w:t>
            </w:r>
          </w:p>
        </w:tc>
        <w:tc>
          <w:tcPr>
            <w:tcW w:w="1702" w:type="dxa"/>
            <w:gridSpan w:val="3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 1/2</w:t>
            </w:r>
          </w:p>
        </w:tc>
        <w:tc>
          <w:tcPr>
            <w:tcW w:w="1276" w:type="dxa"/>
            <w:gridSpan w:val="3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1701F3" w:rsidRDefault="00720A94" w:rsidP="00BC77F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49,5</w:t>
            </w:r>
          </w:p>
        </w:tc>
        <w:tc>
          <w:tcPr>
            <w:tcW w:w="1275" w:type="dxa"/>
            <w:gridSpan w:val="2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ЛАДА 111940</w:t>
            </w:r>
          </w:p>
        </w:tc>
        <w:tc>
          <w:tcPr>
            <w:tcW w:w="1702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Квартира </w:t>
            </w: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4"/>
          </w:tcPr>
          <w:p w:rsidR="00720A94" w:rsidRDefault="00720A94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48,1</w:t>
            </w:r>
          </w:p>
        </w:tc>
        <w:tc>
          <w:tcPr>
            <w:tcW w:w="1183" w:type="dxa"/>
            <w:gridSpan w:val="2"/>
          </w:tcPr>
          <w:p w:rsidR="00720A94" w:rsidRDefault="00720A94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720A94" w:rsidRPr="00F9739D" w:rsidRDefault="00720A94" w:rsidP="000565A3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533BF9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Квартира </w:t>
            </w:r>
          </w:p>
          <w:p w:rsidR="00720A94" w:rsidRPr="00F9739D" w:rsidRDefault="00720A94" w:rsidP="00533BF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4"/>
          </w:tcPr>
          <w:p w:rsidR="00720A94" w:rsidRPr="00F9739D" w:rsidRDefault="00720A94" w:rsidP="00533BF9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48,1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533BF9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2744" w:type="dxa"/>
          </w:tcPr>
          <w:p w:rsidR="00720A94" w:rsidRPr="00F9739D" w:rsidRDefault="00720A94" w:rsidP="000565A3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340"/>
        </w:trPr>
        <w:tc>
          <w:tcPr>
            <w:tcW w:w="13507" w:type="dxa"/>
            <w:gridSpan w:val="28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 xml:space="preserve">Управляющий делами </w:t>
            </w:r>
          </w:p>
        </w:tc>
        <w:tc>
          <w:tcPr>
            <w:tcW w:w="2744" w:type="dxa"/>
          </w:tcPr>
          <w:p w:rsidR="00720A94" w:rsidRPr="00F9739D" w:rsidRDefault="00720A94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907C5B" w:rsidRDefault="00720A94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Косолапова Надежда Александровна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265370,18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CD036D">
            <w:pPr>
              <w:tabs>
                <w:tab w:val="left" w:pos="673"/>
                <w:tab w:val="center" w:pos="742"/>
              </w:tabs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</w:t>
            </w:r>
          </w:p>
          <w:p w:rsidR="00720A94" w:rsidRPr="00F9739D" w:rsidRDefault="00720A94" w:rsidP="00866B7B">
            <w:pPr>
              <w:tabs>
                <w:tab w:val="left" w:pos="673"/>
                <w:tab w:val="center" w:pos="742"/>
              </w:tabs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35</w:t>
            </w:r>
          </w:p>
        </w:tc>
        <w:tc>
          <w:tcPr>
            <w:tcW w:w="1275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Pr="00F105E6" w:rsidRDefault="00720A94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К</w:t>
            </w:r>
            <w:r>
              <w:rPr>
                <w:rFonts w:ascii="Times New Roman" w:hAnsi="Times New Roman"/>
                <w:lang w:val="en-US"/>
              </w:rPr>
              <w:t>IA RIO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 w:rsidP="000565A3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580F13" w:rsidRDefault="00720A94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908409,16</w:t>
            </w:r>
          </w:p>
        </w:tc>
        <w:tc>
          <w:tcPr>
            <w:tcW w:w="1702" w:type="dxa"/>
            <w:gridSpan w:val="3"/>
          </w:tcPr>
          <w:p w:rsidR="00720A94" w:rsidRPr="00CD036D" w:rsidRDefault="00720A94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 xml:space="preserve">Жилой дом </w:t>
            </w:r>
          </w:p>
          <w:p w:rsidR="00720A94" w:rsidRPr="00CD036D" w:rsidRDefault="00720A94">
            <w:pPr>
              <w:jc w:val="center"/>
              <w:rPr>
                <w:rFonts w:ascii="Times New Roman" w:hAnsi="Times New Roman"/>
                <w:i/>
              </w:rPr>
            </w:pPr>
          </w:p>
          <w:p w:rsidR="00720A94" w:rsidRPr="00CD036D" w:rsidRDefault="00720A94">
            <w:pPr>
              <w:jc w:val="center"/>
              <w:rPr>
                <w:rFonts w:ascii="Times New Roman" w:hAnsi="Times New Roman"/>
                <w:i/>
              </w:rPr>
            </w:pPr>
          </w:p>
          <w:p w:rsidR="00720A94" w:rsidRPr="00CD036D" w:rsidRDefault="00720A94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F9739D" w:rsidRDefault="00720A94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3"/>
          </w:tcPr>
          <w:p w:rsidR="00720A94" w:rsidRPr="0074526E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200</w:t>
            </w: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1990</w:t>
            </w:r>
          </w:p>
        </w:tc>
        <w:tc>
          <w:tcPr>
            <w:tcW w:w="1275" w:type="dxa"/>
            <w:gridSpan w:val="2"/>
          </w:tcPr>
          <w:p w:rsidR="00720A94" w:rsidRPr="0074526E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РФ</w:t>
            </w:r>
          </w:p>
          <w:p w:rsidR="00720A94" w:rsidRPr="00F9739D" w:rsidRDefault="00720A94">
            <w:pPr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Хавейл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 w:rsidP="000565A3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B64116">
        <w:trPr>
          <w:trHeight w:val="486"/>
        </w:trPr>
        <w:tc>
          <w:tcPr>
            <w:tcW w:w="16251" w:type="dxa"/>
            <w:gridSpan w:val="29"/>
          </w:tcPr>
          <w:p w:rsidR="00720A94" w:rsidRPr="00F9739D" w:rsidRDefault="00720A94" w:rsidP="009F059F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  <w:i/>
              </w:rPr>
              <w:t>Помощник  главы Администрации по вопросам ЖКХ</w:t>
            </w:r>
          </w:p>
        </w:tc>
      </w:tr>
      <w:tr w:rsidR="00720A94" w:rsidRPr="00F9739D" w:rsidTr="005D045C">
        <w:trPr>
          <w:trHeight w:val="692"/>
        </w:trPr>
        <w:tc>
          <w:tcPr>
            <w:tcW w:w="1969" w:type="dxa"/>
            <w:gridSpan w:val="2"/>
          </w:tcPr>
          <w:p w:rsidR="00720A94" w:rsidRPr="00D91656" w:rsidRDefault="00720A94" w:rsidP="00B65F9E">
            <w:pPr>
              <w:rPr>
                <w:rFonts w:ascii="Times New Roman" w:hAnsi="Times New Roman"/>
                <w:i/>
              </w:rPr>
            </w:pPr>
            <w:r w:rsidRPr="00D91656">
              <w:rPr>
                <w:rFonts w:ascii="Times New Roman" w:hAnsi="Times New Roman"/>
                <w:i/>
              </w:rPr>
              <w:t>Килин Александр Сергеевич</w:t>
            </w:r>
          </w:p>
          <w:p w:rsidR="00720A94" w:rsidRDefault="00720A94" w:rsidP="00B65F9E">
            <w:pPr>
              <w:rPr>
                <w:rFonts w:ascii="Times New Roman" w:hAnsi="Times New Roman"/>
              </w:rPr>
            </w:pPr>
          </w:p>
        </w:tc>
        <w:tc>
          <w:tcPr>
            <w:tcW w:w="1419" w:type="dxa"/>
            <w:gridSpan w:val="4"/>
          </w:tcPr>
          <w:p w:rsidR="00720A94" w:rsidRDefault="00720A94" w:rsidP="00B65F9E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B65F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407676,62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0A632B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1/4</w:t>
            </w:r>
          </w:p>
          <w:p w:rsidR="00720A94" w:rsidRPr="00CD036D" w:rsidRDefault="00720A94" w:rsidP="000A632B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0A632B">
            <w:pPr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0A632B">
            <w:pPr>
              <w:jc w:val="center"/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Жилой дом</w:t>
            </w:r>
            <w:r w:rsidRPr="00CD036D">
              <w:rPr>
                <w:rFonts w:ascii="Times New Roman" w:hAnsi="Times New Roman"/>
                <w:i/>
                <w:lang w:val="en-US"/>
              </w:rPr>
              <w:t xml:space="preserve"> 1/4</w:t>
            </w:r>
          </w:p>
        </w:tc>
        <w:tc>
          <w:tcPr>
            <w:tcW w:w="1276" w:type="dxa"/>
            <w:gridSpan w:val="3"/>
          </w:tcPr>
          <w:p w:rsidR="00720A94" w:rsidRDefault="00720A94" w:rsidP="000A632B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0A6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448,25</w:t>
            </w:r>
          </w:p>
          <w:p w:rsidR="00720A94" w:rsidRDefault="00720A94" w:rsidP="000A632B">
            <w:pPr>
              <w:jc w:val="center"/>
              <w:rPr>
                <w:rFonts w:ascii="Times New Roman" w:hAnsi="Times New Roman"/>
              </w:rPr>
            </w:pPr>
          </w:p>
          <w:p w:rsidR="00720A94" w:rsidRPr="000A632B" w:rsidRDefault="00720A94" w:rsidP="000A632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21,7</w:t>
            </w:r>
          </w:p>
        </w:tc>
        <w:tc>
          <w:tcPr>
            <w:tcW w:w="1275" w:type="dxa"/>
            <w:gridSpan w:val="2"/>
          </w:tcPr>
          <w:p w:rsidR="00720A94" w:rsidRDefault="00720A94" w:rsidP="00B65F9E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B65F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Default="00720A94" w:rsidP="00B65F9E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B65F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Hyundai Solaris</w:t>
            </w:r>
          </w:p>
        </w:tc>
        <w:tc>
          <w:tcPr>
            <w:tcW w:w="1702" w:type="dxa"/>
            <w:gridSpan w:val="4"/>
          </w:tcPr>
          <w:p w:rsidR="00720A94" w:rsidRDefault="00720A94" w:rsidP="00B65F9E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B65F9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Default="00720A94" w:rsidP="00A7472F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Default="00720A94" w:rsidP="00A7472F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 w:rsidP="000565A3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280"/>
        </w:trPr>
        <w:tc>
          <w:tcPr>
            <w:tcW w:w="13507" w:type="dxa"/>
            <w:gridSpan w:val="28"/>
          </w:tcPr>
          <w:p w:rsidR="00720A94" w:rsidRPr="00F9739D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Секретарь Совета</w:t>
            </w:r>
          </w:p>
        </w:tc>
        <w:tc>
          <w:tcPr>
            <w:tcW w:w="2744" w:type="dxa"/>
          </w:tcPr>
          <w:p w:rsidR="00720A94" w:rsidRPr="00F9739D" w:rsidRDefault="00720A94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720A94" w:rsidRPr="00F9739D" w:rsidTr="005D045C">
        <w:trPr>
          <w:trHeight w:val="1346"/>
        </w:trPr>
        <w:tc>
          <w:tcPr>
            <w:tcW w:w="1935" w:type="dxa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Мухаметова Раушания Ильдаровна</w:t>
            </w:r>
          </w:p>
        </w:tc>
        <w:tc>
          <w:tcPr>
            <w:tcW w:w="1430" w:type="dxa"/>
            <w:gridSpan w:val="3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193742,53</w:t>
            </w:r>
          </w:p>
        </w:tc>
        <w:tc>
          <w:tcPr>
            <w:tcW w:w="1646" w:type="dxa"/>
            <w:gridSpan w:val="3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</w:t>
            </w:r>
          </w:p>
        </w:tc>
        <w:tc>
          <w:tcPr>
            <w:tcW w:w="1328" w:type="dxa"/>
            <w:gridSpan w:val="4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1152</w:t>
            </w:r>
          </w:p>
        </w:tc>
        <w:tc>
          <w:tcPr>
            <w:tcW w:w="1421" w:type="dxa"/>
            <w:gridSpan w:val="5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646" w:type="dxa"/>
            <w:gridSpan w:val="4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4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197" w:type="dxa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78</w:t>
            </w:r>
          </w:p>
        </w:tc>
        <w:tc>
          <w:tcPr>
            <w:tcW w:w="1240" w:type="dxa"/>
            <w:gridSpan w:val="3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2744" w:type="dxa"/>
          </w:tcPr>
          <w:p w:rsidR="00720A94" w:rsidRPr="00F9739D" w:rsidRDefault="00720A94" w:rsidP="00DB33C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1272"/>
        </w:trPr>
        <w:tc>
          <w:tcPr>
            <w:tcW w:w="1935" w:type="dxa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супруг</w:t>
            </w:r>
          </w:p>
        </w:tc>
        <w:tc>
          <w:tcPr>
            <w:tcW w:w="1430" w:type="dxa"/>
            <w:gridSpan w:val="3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534751,28</w:t>
            </w:r>
          </w:p>
        </w:tc>
        <w:tc>
          <w:tcPr>
            <w:tcW w:w="1646" w:type="dxa"/>
            <w:gridSpan w:val="3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</w:t>
            </w:r>
          </w:p>
        </w:tc>
        <w:tc>
          <w:tcPr>
            <w:tcW w:w="1328" w:type="dxa"/>
            <w:gridSpan w:val="4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1152</w:t>
            </w:r>
          </w:p>
        </w:tc>
        <w:tc>
          <w:tcPr>
            <w:tcW w:w="1421" w:type="dxa"/>
            <w:gridSpan w:val="5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646" w:type="dxa"/>
            <w:gridSpan w:val="4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4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</w:t>
            </w:r>
          </w:p>
        </w:tc>
        <w:tc>
          <w:tcPr>
            <w:tcW w:w="1197" w:type="dxa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84,6</w:t>
            </w:r>
          </w:p>
        </w:tc>
        <w:tc>
          <w:tcPr>
            <w:tcW w:w="1240" w:type="dxa"/>
            <w:gridSpan w:val="3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2744" w:type="dxa"/>
          </w:tcPr>
          <w:p w:rsidR="00720A94" w:rsidRPr="00F9739D" w:rsidRDefault="00720A94" w:rsidP="00DB33C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299"/>
        </w:trPr>
        <w:tc>
          <w:tcPr>
            <w:tcW w:w="13507" w:type="dxa"/>
            <w:gridSpan w:val="28"/>
          </w:tcPr>
          <w:p w:rsidR="00720A94" w:rsidRDefault="00720A94" w:rsidP="009140FA">
            <w:pPr>
              <w:rPr>
                <w:rFonts w:ascii="Times New Roman" w:hAnsi="Times New Roman"/>
                <w:i/>
              </w:rPr>
            </w:pPr>
          </w:p>
        </w:tc>
        <w:tc>
          <w:tcPr>
            <w:tcW w:w="2744" w:type="dxa"/>
          </w:tcPr>
          <w:p w:rsidR="00720A94" w:rsidRPr="00F9739D" w:rsidRDefault="00720A94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720A94" w:rsidRPr="00F9739D" w:rsidTr="005D045C">
        <w:trPr>
          <w:trHeight w:val="804"/>
        </w:trPr>
        <w:tc>
          <w:tcPr>
            <w:tcW w:w="13507" w:type="dxa"/>
            <w:gridSpan w:val="28"/>
          </w:tcPr>
          <w:p w:rsidR="00720A94" w:rsidRDefault="00720A94" w:rsidP="00AD0D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отдела кадров Администрации</w:t>
            </w:r>
          </w:p>
        </w:tc>
        <w:tc>
          <w:tcPr>
            <w:tcW w:w="2744" w:type="dxa"/>
          </w:tcPr>
          <w:p w:rsidR="00720A94" w:rsidRPr="00F9739D" w:rsidRDefault="00720A94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720A94" w:rsidRPr="00F9739D" w:rsidTr="005D045C">
        <w:trPr>
          <w:trHeight w:val="188"/>
        </w:trPr>
        <w:tc>
          <w:tcPr>
            <w:tcW w:w="1969" w:type="dxa"/>
            <w:gridSpan w:val="2"/>
          </w:tcPr>
          <w:p w:rsidR="00720A94" w:rsidRPr="00907C5B" w:rsidRDefault="00720A94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Микишева Любовь Генадиевна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533824,9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CD036D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Жилой дом 1/2</w:t>
            </w:r>
          </w:p>
          <w:p w:rsidR="00720A94" w:rsidRPr="00CD036D" w:rsidRDefault="00720A94" w:rsidP="00CD036D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1/2</w:t>
            </w:r>
          </w:p>
        </w:tc>
        <w:tc>
          <w:tcPr>
            <w:tcW w:w="1276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47,5</w:t>
            </w: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1306</w:t>
            </w:r>
          </w:p>
        </w:tc>
        <w:tc>
          <w:tcPr>
            <w:tcW w:w="1275" w:type="dxa"/>
            <w:gridSpan w:val="2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ГАЗ 3302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D55F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720A94" w:rsidRPr="00F9739D" w:rsidRDefault="00720A94" w:rsidP="00D55F2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4"/>
          </w:tcPr>
          <w:p w:rsidR="00720A94" w:rsidRPr="00F9739D" w:rsidRDefault="00720A94" w:rsidP="00D55F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C312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9B4F97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188"/>
        </w:trPr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297548,23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D55F27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Жилой дом 1/2</w:t>
            </w:r>
          </w:p>
          <w:p w:rsidR="00720A94" w:rsidRPr="00CD036D" w:rsidRDefault="00720A94" w:rsidP="00D55F27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1/2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D55F27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47,5</w:t>
            </w:r>
          </w:p>
          <w:p w:rsidR="00720A94" w:rsidRPr="00F9739D" w:rsidRDefault="00720A94" w:rsidP="00D55F27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1306</w:t>
            </w:r>
          </w:p>
        </w:tc>
        <w:tc>
          <w:tcPr>
            <w:tcW w:w="1275" w:type="dxa"/>
            <w:gridSpan w:val="2"/>
          </w:tcPr>
          <w:p w:rsidR="00720A94" w:rsidRPr="00F9739D" w:rsidRDefault="00720A94" w:rsidP="00D55F27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D55F27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БОГДАН 211040-81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D55F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D55F2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C312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1741"/>
        </w:trPr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C312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1327"/>
        </w:trPr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сын</w:t>
            </w:r>
          </w:p>
        </w:tc>
        <w:tc>
          <w:tcPr>
            <w:tcW w:w="1419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 w:rsidP="00676B2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 xml:space="preserve">7 </w:t>
            </w:r>
            <w:r w:rsidRPr="00F9739D">
              <w:rPr>
                <w:rFonts w:ascii="Times New Roman" w:hAnsi="Times New Roman"/>
              </w:rPr>
              <w:t>году не было</w:t>
            </w:r>
          </w:p>
        </w:tc>
      </w:tr>
      <w:tr w:rsidR="00720A94" w:rsidRPr="00F9739D" w:rsidTr="00A04D99">
        <w:trPr>
          <w:trHeight w:val="805"/>
        </w:trPr>
        <w:tc>
          <w:tcPr>
            <w:tcW w:w="16251" w:type="dxa"/>
            <w:gridSpan w:val="29"/>
          </w:tcPr>
          <w:p w:rsidR="00720A94" w:rsidRDefault="00720A94" w:rsidP="00676B22">
            <w:pPr>
              <w:rPr>
                <w:rFonts w:ascii="Times New Roman" w:hAnsi="Times New Roman"/>
              </w:rPr>
            </w:pPr>
          </w:p>
          <w:p w:rsidR="00720A94" w:rsidRPr="00676B22" w:rsidRDefault="00720A94" w:rsidP="00676B22">
            <w:pPr>
              <w:jc w:val="center"/>
              <w:rPr>
                <w:rFonts w:ascii="Times New Roman" w:hAnsi="Times New Roman"/>
                <w:i/>
              </w:rPr>
            </w:pPr>
            <w:r w:rsidRPr="00676B22">
              <w:rPr>
                <w:rFonts w:ascii="Times New Roman" w:hAnsi="Times New Roman"/>
                <w:i/>
              </w:rPr>
              <w:t>Специалист отдела кадров Администрац</w:t>
            </w:r>
            <w:r>
              <w:rPr>
                <w:rFonts w:ascii="Times New Roman" w:hAnsi="Times New Roman"/>
                <w:i/>
              </w:rPr>
              <w:t>ии</w:t>
            </w:r>
          </w:p>
        </w:tc>
      </w:tr>
      <w:tr w:rsidR="00720A94" w:rsidRPr="00F9739D" w:rsidTr="005D045C">
        <w:trPr>
          <w:trHeight w:val="2188"/>
        </w:trPr>
        <w:tc>
          <w:tcPr>
            <w:tcW w:w="1969" w:type="dxa"/>
            <w:gridSpan w:val="2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2E4E78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Вазетдинова Гузель Фирусовна</w:t>
            </w:r>
          </w:p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Pr="00F9739D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19" w:type="dxa"/>
            <w:gridSpan w:val="4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20A94" w:rsidRPr="00F9739D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109058,21</w:t>
            </w:r>
          </w:p>
        </w:tc>
        <w:tc>
          <w:tcPr>
            <w:tcW w:w="1702" w:type="dxa"/>
            <w:gridSpan w:val="3"/>
          </w:tcPr>
          <w:p w:rsidR="00720A94" w:rsidRPr="00596B05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Квартира</w:t>
            </w:r>
          </w:p>
          <w:p w:rsidR="00720A94" w:rsidRDefault="00720A94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20A94" w:rsidRPr="00596B05" w:rsidRDefault="00720A94" w:rsidP="00596B0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</w:t>
            </w:r>
          </w:p>
          <w:p w:rsidR="00720A94" w:rsidRPr="00CD036D" w:rsidRDefault="00720A94" w:rsidP="00995EE7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</w:tc>
        <w:tc>
          <w:tcPr>
            <w:tcW w:w="1276" w:type="dxa"/>
            <w:gridSpan w:val="3"/>
          </w:tcPr>
          <w:p w:rsidR="00720A94" w:rsidRPr="00596B05" w:rsidRDefault="00720A94" w:rsidP="00995EE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995EE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36,0</w:t>
            </w:r>
          </w:p>
          <w:p w:rsidR="00720A94" w:rsidRDefault="00720A94" w:rsidP="00995EE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720A94" w:rsidRPr="00596B05" w:rsidRDefault="00720A94" w:rsidP="00596B0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50,5</w:t>
            </w:r>
          </w:p>
          <w:p w:rsidR="00720A94" w:rsidRPr="00995EE7" w:rsidRDefault="00720A94" w:rsidP="00995E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3317</w:t>
            </w:r>
          </w:p>
        </w:tc>
        <w:tc>
          <w:tcPr>
            <w:tcW w:w="1275" w:type="dxa"/>
            <w:gridSpan w:val="2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720A94" w:rsidRDefault="00720A94" w:rsidP="00CD6C4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720A94" w:rsidRDefault="00720A94" w:rsidP="00CD6C45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</w:p>
          <w:p w:rsidR="00720A94" w:rsidRPr="00596B05" w:rsidRDefault="00720A94" w:rsidP="00CD6C45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720A94" w:rsidRPr="00995EE7" w:rsidRDefault="00720A94" w:rsidP="00CD6C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720A94" w:rsidRPr="00F9739D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20A94" w:rsidRPr="00F9739D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279" w:type="dxa"/>
            <w:gridSpan w:val="4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20A94" w:rsidRPr="00F9739D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36,0</w:t>
            </w:r>
          </w:p>
        </w:tc>
        <w:tc>
          <w:tcPr>
            <w:tcW w:w="1183" w:type="dxa"/>
            <w:gridSpan w:val="2"/>
          </w:tcPr>
          <w:p w:rsidR="00720A94" w:rsidRDefault="00720A94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20A94" w:rsidRDefault="00720A94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20A94" w:rsidRDefault="00720A94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720A94" w:rsidRPr="00F9739D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2744" w:type="dxa"/>
          </w:tcPr>
          <w:p w:rsidR="00720A94" w:rsidRPr="00995EE7" w:rsidRDefault="00720A94" w:rsidP="00995EE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 xml:space="preserve">7 </w:t>
            </w:r>
            <w:r w:rsidRPr="00F9739D">
              <w:rPr>
                <w:rFonts w:ascii="Times New Roman" w:hAnsi="Times New Roman"/>
              </w:rPr>
              <w:t>году не было</w:t>
            </w:r>
          </w:p>
        </w:tc>
      </w:tr>
      <w:tr w:rsidR="00720A94" w:rsidRPr="00F9739D" w:rsidTr="005D045C">
        <w:trPr>
          <w:trHeight w:val="1029"/>
        </w:trPr>
        <w:tc>
          <w:tcPr>
            <w:tcW w:w="1969" w:type="dxa"/>
            <w:gridSpan w:val="2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супруг</w:t>
            </w:r>
          </w:p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19" w:type="dxa"/>
            <w:gridSpan w:val="4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716226,59</w:t>
            </w:r>
          </w:p>
        </w:tc>
        <w:tc>
          <w:tcPr>
            <w:tcW w:w="1702" w:type="dxa"/>
            <w:gridSpan w:val="3"/>
          </w:tcPr>
          <w:p w:rsidR="00720A94" w:rsidRDefault="00720A94" w:rsidP="00995EE7">
            <w:pPr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720A94" w:rsidRDefault="00720A94" w:rsidP="00995EE7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Общая долевая 1/3</w:t>
            </w:r>
          </w:p>
        </w:tc>
        <w:tc>
          <w:tcPr>
            <w:tcW w:w="1276" w:type="dxa"/>
            <w:gridSpan w:val="3"/>
          </w:tcPr>
          <w:p w:rsidR="00720A94" w:rsidRDefault="00720A94" w:rsidP="00995EE7">
            <w:pPr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995EE7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68,1</w:t>
            </w:r>
          </w:p>
        </w:tc>
        <w:tc>
          <w:tcPr>
            <w:tcW w:w="1275" w:type="dxa"/>
            <w:gridSpan w:val="2"/>
          </w:tcPr>
          <w:p w:rsidR="00720A94" w:rsidRDefault="00720A94" w:rsidP="00995EE7">
            <w:pPr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720A94" w:rsidRDefault="00720A94" w:rsidP="00995EE7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720A94" w:rsidRPr="008874FF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 xml:space="preserve">KIA </w:t>
            </w:r>
            <w:smartTag w:uri="urn:schemas-microsoft-com:office:smarttags" w:element="place">
              <w:r>
                <w:rPr>
                  <w:rFonts w:ascii="Times New Roman" w:hAnsi="Times New Roman"/>
                  <w:i/>
                  <w:lang w:val="en-US"/>
                </w:rPr>
                <w:t>RIO</w:t>
              </w:r>
            </w:smartTag>
          </w:p>
        </w:tc>
        <w:tc>
          <w:tcPr>
            <w:tcW w:w="1702" w:type="dxa"/>
            <w:gridSpan w:val="4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720A94" w:rsidRPr="008874FF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720A94" w:rsidRPr="008874FF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</w:p>
          <w:p w:rsidR="00720A94" w:rsidRPr="008874FF" w:rsidRDefault="00720A94" w:rsidP="00D55F27">
            <w:pPr>
              <w:ind w:left="-166"/>
              <w:jc w:val="center"/>
              <w:rPr>
                <w:rFonts w:ascii="Times New Roman" w:hAnsi="Times New Roman"/>
                <w:i/>
                <w:lang w:val="en-US"/>
              </w:rPr>
            </w:pPr>
            <w:r>
              <w:rPr>
                <w:rFonts w:ascii="Times New Roman" w:hAnsi="Times New Roman"/>
                <w:i/>
                <w:lang w:val="en-US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 w:rsidP="00995EE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 xml:space="preserve">7 </w:t>
            </w:r>
            <w:r w:rsidRPr="00F9739D">
              <w:rPr>
                <w:rFonts w:ascii="Times New Roman" w:hAnsi="Times New Roman"/>
              </w:rPr>
              <w:t>году не было</w:t>
            </w:r>
          </w:p>
        </w:tc>
      </w:tr>
      <w:tr w:rsidR="00720A94" w:rsidRPr="00F9739D" w:rsidTr="008874FF">
        <w:trPr>
          <w:trHeight w:val="1074"/>
        </w:trPr>
        <w:tc>
          <w:tcPr>
            <w:tcW w:w="16251" w:type="dxa"/>
            <w:gridSpan w:val="29"/>
          </w:tcPr>
          <w:p w:rsidR="00720A94" w:rsidRPr="00647B79" w:rsidRDefault="00720A94" w:rsidP="00647B79">
            <w:pPr>
              <w:spacing w:line="240" w:lineRule="auto"/>
              <w:ind w:right="-1117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по делам молодёжи, культуры и спорта</w:t>
            </w:r>
          </w:p>
        </w:tc>
      </w:tr>
      <w:tr w:rsidR="00720A94" w:rsidRPr="00F9739D" w:rsidTr="005D045C">
        <w:trPr>
          <w:trHeight w:val="879"/>
        </w:trPr>
        <w:tc>
          <w:tcPr>
            <w:tcW w:w="1935" w:type="dxa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Иликбаева Ирина Евгеньевна</w:t>
            </w:r>
          </w:p>
          <w:p w:rsidR="00720A94" w:rsidRPr="00F9739D" w:rsidRDefault="00720A94" w:rsidP="003F11C7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430" w:type="dxa"/>
            <w:gridSpan w:val="3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127375,19</w:t>
            </w:r>
          </w:p>
          <w:p w:rsidR="00720A94" w:rsidRPr="00F9739D" w:rsidRDefault="00720A94" w:rsidP="003F11C7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758" w:type="dxa"/>
            <w:gridSpan w:val="6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720A94" w:rsidRDefault="00720A94" w:rsidP="007E055F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720A94" w:rsidRPr="00F9739D" w:rsidRDefault="00720A94" w:rsidP="007E055F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 1/5</w:t>
            </w:r>
          </w:p>
        </w:tc>
        <w:tc>
          <w:tcPr>
            <w:tcW w:w="1216" w:type="dxa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1847</w:t>
            </w:r>
          </w:p>
          <w:p w:rsidR="00720A94" w:rsidRDefault="00720A94" w:rsidP="003F11C7">
            <w:pPr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713E56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1162</w:t>
            </w:r>
          </w:p>
          <w:p w:rsidR="00720A94" w:rsidRPr="00F9739D" w:rsidRDefault="00720A94" w:rsidP="00713E56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131,9</w:t>
            </w:r>
          </w:p>
        </w:tc>
        <w:tc>
          <w:tcPr>
            <w:tcW w:w="1309" w:type="dxa"/>
            <w:gridSpan w:val="4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720A94" w:rsidRDefault="00720A94" w:rsidP="003F11C7">
            <w:pPr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3F11C7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720A94" w:rsidRPr="00F9739D" w:rsidRDefault="00720A94" w:rsidP="003F11C7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758" w:type="dxa"/>
            <w:gridSpan w:val="5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Лада Калина</w:t>
            </w:r>
          </w:p>
          <w:p w:rsidR="00720A94" w:rsidRPr="00F9739D" w:rsidRDefault="00720A94" w:rsidP="003F11C7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552" w:type="dxa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  <w:p w:rsidR="00720A94" w:rsidRPr="00F9739D" w:rsidRDefault="00720A94" w:rsidP="003F11C7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309" w:type="dxa"/>
            <w:gridSpan w:val="4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  <w:p w:rsidR="00720A94" w:rsidRPr="00F9739D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40" w:type="dxa"/>
            <w:gridSpan w:val="3"/>
          </w:tcPr>
          <w:p w:rsidR="00720A94" w:rsidRDefault="00720A94" w:rsidP="00B25077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  <w:p w:rsidR="00720A94" w:rsidRPr="00F9739D" w:rsidRDefault="00720A94" w:rsidP="003F11C7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744" w:type="dxa"/>
          </w:tcPr>
          <w:p w:rsidR="00720A94" w:rsidRPr="00F9739D" w:rsidRDefault="00720A94" w:rsidP="00DB33C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879"/>
        </w:trPr>
        <w:tc>
          <w:tcPr>
            <w:tcW w:w="1935" w:type="dxa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супруг</w:t>
            </w:r>
          </w:p>
        </w:tc>
        <w:tc>
          <w:tcPr>
            <w:tcW w:w="1430" w:type="dxa"/>
            <w:gridSpan w:val="3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1345078,27</w:t>
            </w:r>
          </w:p>
        </w:tc>
        <w:tc>
          <w:tcPr>
            <w:tcW w:w="1758" w:type="dxa"/>
            <w:gridSpan w:val="6"/>
          </w:tcPr>
          <w:p w:rsidR="00720A94" w:rsidRDefault="00720A94" w:rsidP="00B250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720A94" w:rsidRDefault="00720A94" w:rsidP="00713E5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720A94" w:rsidRDefault="00720A94" w:rsidP="007E055F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 1/5</w:t>
            </w:r>
          </w:p>
        </w:tc>
        <w:tc>
          <w:tcPr>
            <w:tcW w:w="1216" w:type="dxa"/>
          </w:tcPr>
          <w:p w:rsidR="00720A94" w:rsidRDefault="00720A94" w:rsidP="00B250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1847</w:t>
            </w: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713E56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1162</w:t>
            </w:r>
          </w:p>
          <w:p w:rsidR="00720A94" w:rsidRDefault="00720A94" w:rsidP="00713E56">
            <w:pPr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  131,9</w:t>
            </w:r>
          </w:p>
        </w:tc>
        <w:tc>
          <w:tcPr>
            <w:tcW w:w="1309" w:type="dxa"/>
            <w:gridSpan w:val="4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758" w:type="dxa"/>
            <w:gridSpan w:val="5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552" w:type="dxa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4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40" w:type="dxa"/>
            <w:gridSpan w:val="3"/>
          </w:tcPr>
          <w:p w:rsidR="00720A94" w:rsidRDefault="00720A94" w:rsidP="00713E5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 w:rsidP="00DB33C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879"/>
        </w:trPr>
        <w:tc>
          <w:tcPr>
            <w:tcW w:w="1935" w:type="dxa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дочь</w:t>
            </w:r>
          </w:p>
        </w:tc>
        <w:tc>
          <w:tcPr>
            <w:tcW w:w="1430" w:type="dxa"/>
            <w:gridSpan w:val="3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58" w:type="dxa"/>
            <w:gridSpan w:val="6"/>
          </w:tcPr>
          <w:p w:rsidR="00720A94" w:rsidRDefault="00720A94" w:rsidP="00B250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720A94" w:rsidRDefault="00720A94" w:rsidP="00713E5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720A94" w:rsidRDefault="00720A94" w:rsidP="007E055F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 1/5</w:t>
            </w:r>
          </w:p>
        </w:tc>
        <w:tc>
          <w:tcPr>
            <w:tcW w:w="1216" w:type="dxa"/>
          </w:tcPr>
          <w:p w:rsidR="00720A94" w:rsidRDefault="00720A94" w:rsidP="00B250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1847</w:t>
            </w: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713E56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1162</w:t>
            </w:r>
          </w:p>
          <w:p w:rsidR="00720A94" w:rsidRDefault="00720A94" w:rsidP="00713E5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131,9</w:t>
            </w:r>
          </w:p>
        </w:tc>
        <w:tc>
          <w:tcPr>
            <w:tcW w:w="1309" w:type="dxa"/>
            <w:gridSpan w:val="4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758" w:type="dxa"/>
            <w:gridSpan w:val="5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552" w:type="dxa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4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40" w:type="dxa"/>
            <w:gridSpan w:val="3"/>
          </w:tcPr>
          <w:p w:rsidR="00720A94" w:rsidRDefault="00720A94" w:rsidP="00713E5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 w:rsidP="00DB33C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879"/>
        </w:trPr>
        <w:tc>
          <w:tcPr>
            <w:tcW w:w="1935" w:type="dxa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дочь</w:t>
            </w:r>
          </w:p>
        </w:tc>
        <w:tc>
          <w:tcPr>
            <w:tcW w:w="1430" w:type="dxa"/>
            <w:gridSpan w:val="3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58" w:type="dxa"/>
            <w:gridSpan w:val="6"/>
          </w:tcPr>
          <w:p w:rsidR="00720A94" w:rsidRDefault="00720A94" w:rsidP="00B250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720A94" w:rsidRDefault="00720A94" w:rsidP="00713E5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 1/5</w:t>
            </w:r>
          </w:p>
          <w:p w:rsidR="00720A94" w:rsidRDefault="00720A94" w:rsidP="00713E5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 1/5</w:t>
            </w:r>
          </w:p>
          <w:p w:rsidR="00720A94" w:rsidRDefault="00720A94" w:rsidP="00B2507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16" w:type="dxa"/>
          </w:tcPr>
          <w:p w:rsidR="00720A94" w:rsidRDefault="00720A94" w:rsidP="00B2507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1847</w:t>
            </w: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713E56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1162</w:t>
            </w:r>
          </w:p>
          <w:p w:rsidR="00720A94" w:rsidRDefault="00720A94" w:rsidP="00713E5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131,9</w:t>
            </w:r>
          </w:p>
        </w:tc>
        <w:tc>
          <w:tcPr>
            <w:tcW w:w="1309" w:type="dxa"/>
            <w:gridSpan w:val="4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758" w:type="dxa"/>
            <w:gridSpan w:val="5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552" w:type="dxa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4"/>
          </w:tcPr>
          <w:p w:rsidR="00720A94" w:rsidRDefault="00720A94" w:rsidP="003F11C7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40" w:type="dxa"/>
            <w:gridSpan w:val="3"/>
          </w:tcPr>
          <w:p w:rsidR="00720A94" w:rsidRDefault="00720A94" w:rsidP="00713E56">
            <w:pPr>
              <w:spacing w:after="0" w:line="240" w:lineRule="auto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 w:rsidP="00DB33C7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579"/>
        </w:trPr>
        <w:tc>
          <w:tcPr>
            <w:tcW w:w="13507" w:type="dxa"/>
            <w:gridSpan w:val="28"/>
          </w:tcPr>
          <w:p w:rsidR="00720A94" w:rsidRDefault="00720A94" w:rsidP="002E4E78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военно-учётного стола</w:t>
            </w:r>
          </w:p>
        </w:tc>
        <w:tc>
          <w:tcPr>
            <w:tcW w:w="2744" w:type="dxa"/>
          </w:tcPr>
          <w:p w:rsidR="00720A94" w:rsidRPr="00F9739D" w:rsidRDefault="00720A94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907C5B" w:rsidRDefault="00720A94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Мансурова Лидия Гафурьяновна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142537,69</w:t>
            </w:r>
          </w:p>
        </w:tc>
        <w:tc>
          <w:tcPr>
            <w:tcW w:w="1702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A7472F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Земельный участок</w:t>
            </w:r>
          </w:p>
          <w:p w:rsidR="00720A94" w:rsidRPr="00F9739D" w:rsidRDefault="00720A94" w:rsidP="00A7472F">
            <w:pPr>
              <w:rPr>
                <w:rFonts w:ascii="Times New Roman" w:hAnsi="Times New Roman"/>
              </w:rPr>
            </w:pPr>
          </w:p>
        </w:tc>
        <w:tc>
          <w:tcPr>
            <w:tcW w:w="1279" w:type="dxa"/>
            <w:gridSpan w:val="4"/>
          </w:tcPr>
          <w:p w:rsidR="00720A94" w:rsidRPr="00F9739D" w:rsidRDefault="00720A94" w:rsidP="00A7472F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1987</w:t>
            </w:r>
          </w:p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83" w:type="dxa"/>
            <w:gridSpan w:val="2"/>
          </w:tcPr>
          <w:p w:rsidR="00720A94" w:rsidRPr="00F9739D" w:rsidRDefault="00720A94" w:rsidP="00A7472F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2A1C0F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F9739D" w:rsidRDefault="00720A94" w:rsidP="002A1C0F">
            <w:pPr>
              <w:jc w:val="center"/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Жилой дом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2A1C0F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1218</w:t>
            </w:r>
          </w:p>
          <w:p w:rsidR="00720A94" w:rsidRPr="00F9739D" w:rsidRDefault="00720A94" w:rsidP="002A1C0F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54,6</w:t>
            </w:r>
          </w:p>
        </w:tc>
        <w:tc>
          <w:tcPr>
            <w:tcW w:w="1275" w:type="dxa"/>
            <w:gridSpan w:val="2"/>
          </w:tcPr>
          <w:p w:rsidR="00720A94" w:rsidRPr="00F9739D" w:rsidRDefault="00720A94" w:rsidP="00DC55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DC55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ЗИЛ-554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713E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3507" w:type="dxa"/>
            <w:gridSpan w:val="28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военно-учётного стола</w:t>
            </w:r>
          </w:p>
        </w:tc>
        <w:tc>
          <w:tcPr>
            <w:tcW w:w="2744" w:type="dxa"/>
          </w:tcPr>
          <w:p w:rsidR="00720A94" w:rsidRPr="00F9739D" w:rsidRDefault="00720A94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907C5B" w:rsidRDefault="00720A94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Митрошина Валентина Александровна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138291,10 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2C3063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1/2</w:t>
            </w:r>
          </w:p>
          <w:p w:rsidR="00720A94" w:rsidRPr="00CD036D" w:rsidRDefault="00720A94" w:rsidP="002C3063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(общая совмес. собств)</w:t>
            </w:r>
          </w:p>
          <w:p w:rsidR="00720A94" w:rsidRPr="00CD036D" w:rsidRDefault="00720A94" w:rsidP="002C3063">
            <w:pPr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Жилой дом  ½</w:t>
            </w:r>
          </w:p>
          <w:p w:rsidR="00720A94" w:rsidRPr="00F9739D" w:rsidRDefault="00720A94" w:rsidP="002C3063">
            <w:pPr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Жилой дом (общая совмес. собств)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1086</w:t>
            </w:r>
          </w:p>
          <w:p w:rsidR="00720A94" w:rsidRDefault="00720A94" w:rsidP="002C3063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2044</w:t>
            </w:r>
          </w:p>
          <w:p w:rsidR="00720A94" w:rsidRDefault="00720A94" w:rsidP="002C3063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71,8</w:t>
            </w:r>
          </w:p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42,2</w:t>
            </w:r>
          </w:p>
        </w:tc>
        <w:tc>
          <w:tcPr>
            <w:tcW w:w="1275" w:type="dxa"/>
            <w:gridSpan w:val="2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Default="00720A94" w:rsidP="002C3063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A81C4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</w:t>
            </w:r>
            <w:r w:rsidRPr="00F9739D">
              <w:rPr>
                <w:rFonts w:ascii="Times New Roman" w:hAnsi="Times New Roman"/>
              </w:rPr>
              <w:t>РФ</w:t>
            </w:r>
          </w:p>
          <w:p w:rsidR="00720A94" w:rsidRDefault="00720A94" w:rsidP="00A81C4B">
            <w:pPr>
              <w:rPr>
                <w:rFonts w:ascii="Times New Roman" w:hAnsi="Times New Roman"/>
              </w:rPr>
            </w:pPr>
          </w:p>
          <w:p w:rsidR="00720A94" w:rsidRDefault="00720A94" w:rsidP="00A81C4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РФ</w:t>
            </w:r>
          </w:p>
          <w:p w:rsidR="00720A94" w:rsidRPr="00F9739D" w:rsidRDefault="00720A94" w:rsidP="00A81C4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A81C4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586806,97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CD036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1/2</w:t>
            </w:r>
          </w:p>
          <w:p w:rsidR="00720A94" w:rsidRPr="00CD036D" w:rsidRDefault="00720A94" w:rsidP="00CD036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 (общая совмес. собств)</w:t>
            </w:r>
          </w:p>
          <w:p w:rsidR="00720A94" w:rsidRPr="00CD036D" w:rsidRDefault="00720A94" w:rsidP="00CD036D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Жилой дом  ½</w:t>
            </w:r>
          </w:p>
          <w:p w:rsidR="00720A94" w:rsidRPr="00F9739D" w:rsidRDefault="00720A94" w:rsidP="00CD036D">
            <w:pPr>
              <w:jc w:val="center"/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Жилой дом (общая совмес. собств)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A81C4B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1086</w:t>
            </w:r>
          </w:p>
          <w:p w:rsidR="00720A94" w:rsidRDefault="00720A94" w:rsidP="00A81C4B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A81C4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2044</w:t>
            </w:r>
          </w:p>
          <w:p w:rsidR="00720A94" w:rsidRDefault="00720A94" w:rsidP="00A81C4B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A81C4B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71,8</w:t>
            </w:r>
          </w:p>
          <w:p w:rsidR="00720A94" w:rsidRPr="00F9739D" w:rsidRDefault="00720A94" w:rsidP="00A81C4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42,2</w:t>
            </w:r>
          </w:p>
        </w:tc>
        <w:tc>
          <w:tcPr>
            <w:tcW w:w="1275" w:type="dxa"/>
            <w:gridSpan w:val="2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Default="00720A94" w:rsidP="002C3063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Default="00720A94" w:rsidP="002C3063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Лада 111730</w:t>
            </w:r>
          </w:p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Моторная лодка «Дельфин-300м» Р76215А</w:t>
            </w:r>
          </w:p>
        </w:tc>
        <w:tc>
          <w:tcPr>
            <w:tcW w:w="1702" w:type="dxa"/>
            <w:gridSpan w:val="4"/>
          </w:tcPr>
          <w:p w:rsidR="00720A94" w:rsidRDefault="00720A94" w:rsidP="002A1C0F">
            <w:pPr>
              <w:tabs>
                <w:tab w:val="center" w:pos="742"/>
                <w:tab w:val="left" w:pos="1197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  <w:t>-</w:t>
            </w:r>
            <w:r>
              <w:rPr>
                <w:rFonts w:ascii="Times New Roman" w:hAnsi="Times New Roman"/>
              </w:rPr>
              <w:tab/>
            </w:r>
          </w:p>
          <w:p w:rsidR="00720A94" w:rsidRDefault="00720A94" w:rsidP="002A1C0F">
            <w:pPr>
              <w:tabs>
                <w:tab w:val="center" w:pos="742"/>
                <w:tab w:val="left" w:pos="1197"/>
              </w:tabs>
              <w:rPr>
                <w:rFonts w:ascii="Times New Roman" w:hAnsi="Times New Roman"/>
              </w:rPr>
            </w:pPr>
          </w:p>
          <w:p w:rsidR="00720A94" w:rsidRPr="00F9739D" w:rsidRDefault="00720A94" w:rsidP="002A1C0F">
            <w:pPr>
              <w:tabs>
                <w:tab w:val="center" w:pos="742"/>
                <w:tab w:val="left" w:pos="1197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720A94" w:rsidRDefault="00720A94" w:rsidP="00A7472F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720A94" w:rsidRDefault="00720A94" w:rsidP="00A7472F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A747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3507" w:type="dxa"/>
            <w:gridSpan w:val="28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паспортного стола</w:t>
            </w:r>
          </w:p>
        </w:tc>
        <w:tc>
          <w:tcPr>
            <w:tcW w:w="2744" w:type="dxa"/>
          </w:tcPr>
          <w:p w:rsidR="00720A94" w:rsidRPr="00F9739D" w:rsidRDefault="00720A94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907C5B" w:rsidRDefault="00720A94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Туктагулова Алевтина Евгеньевна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2D1776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162643</w:t>
            </w:r>
            <w:r>
              <w:rPr>
                <w:rFonts w:ascii="Times New Roman" w:hAnsi="Times New Roman"/>
              </w:rPr>
              <w:t>,86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CD036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F9739D" w:rsidRDefault="00720A94" w:rsidP="00CD036D">
            <w:pPr>
              <w:tabs>
                <w:tab w:val="left" w:pos="1459"/>
              </w:tabs>
              <w:jc w:val="center"/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1116</w:t>
            </w:r>
          </w:p>
          <w:p w:rsidR="00720A94" w:rsidRDefault="00720A94" w:rsidP="00837845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83784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30,7</w:t>
            </w:r>
          </w:p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D755B6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 РФ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сын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16650,29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CD036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CD036D" w:rsidRDefault="00720A94" w:rsidP="00CD036D">
            <w:pPr>
              <w:tabs>
                <w:tab w:val="left" w:pos="14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76" w:type="dxa"/>
            <w:gridSpan w:val="3"/>
          </w:tcPr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1116</w:t>
            </w:r>
          </w:p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720A94" w:rsidRPr="00F9739D" w:rsidRDefault="00720A94" w:rsidP="00F27181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F27181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1428"/>
        </w:trPr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сын</w:t>
            </w:r>
          </w:p>
        </w:tc>
        <w:tc>
          <w:tcPr>
            <w:tcW w:w="1419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CD036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CD036D" w:rsidRDefault="00720A94" w:rsidP="00CD036D">
            <w:pPr>
              <w:tabs>
                <w:tab w:val="left" w:pos="14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76" w:type="dxa"/>
            <w:gridSpan w:val="3"/>
          </w:tcPr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1116</w:t>
            </w:r>
          </w:p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720A94" w:rsidRPr="00F9739D" w:rsidRDefault="00720A94" w:rsidP="00F27181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F27181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сын</w:t>
            </w:r>
          </w:p>
        </w:tc>
        <w:tc>
          <w:tcPr>
            <w:tcW w:w="1419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F27181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F9739D" w:rsidRDefault="00720A94" w:rsidP="00F27181">
            <w:pPr>
              <w:tabs>
                <w:tab w:val="left" w:pos="1459"/>
              </w:tabs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</w:t>
            </w:r>
            <w:r w:rsidRPr="00F9739D">
              <w:rPr>
                <w:rFonts w:ascii="Times New Roman" w:hAnsi="Times New Roman"/>
              </w:rPr>
              <w:tab/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1116</w:t>
            </w:r>
          </w:p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837845">
            <w:pPr>
              <w:tabs>
                <w:tab w:val="left" w:pos="243"/>
                <w:tab w:val="center" w:pos="53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  <w:tc>
          <w:tcPr>
            <w:tcW w:w="1275" w:type="dxa"/>
            <w:gridSpan w:val="2"/>
          </w:tcPr>
          <w:p w:rsidR="00720A94" w:rsidRPr="00F9739D" w:rsidRDefault="00720A94" w:rsidP="00F27181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F27181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Pr="00F9739D" w:rsidRDefault="00720A94" w:rsidP="00F27181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F2718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720A94" w:rsidRPr="00F9739D" w:rsidRDefault="00720A94" w:rsidP="00F27181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318"/>
        </w:trPr>
        <w:tc>
          <w:tcPr>
            <w:tcW w:w="13507" w:type="dxa"/>
            <w:gridSpan w:val="28"/>
          </w:tcPr>
          <w:p w:rsidR="00720A94" w:rsidRDefault="00720A94" w:rsidP="00570790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Специалист-землеустроитель</w:t>
            </w:r>
          </w:p>
        </w:tc>
        <w:tc>
          <w:tcPr>
            <w:tcW w:w="2744" w:type="dxa"/>
          </w:tcPr>
          <w:p w:rsidR="00720A94" w:rsidRPr="00F9739D" w:rsidRDefault="00720A94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907C5B" w:rsidRDefault="00720A94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Рязанова Лариса Меншатовна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312877,85</w:t>
            </w:r>
          </w:p>
        </w:tc>
        <w:tc>
          <w:tcPr>
            <w:tcW w:w="1702" w:type="dxa"/>
            <w:gridSpan w:val="3"/>
          </w:tcPr>
          <w:p w:rsidR="00720A94" w:rsidRPr="00CD036D" w:rsidRDefault="00720A94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276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32,3</w:t>
            </w:r>
          </w:p>
        </w:tc>
        <w:tc>
          <w:tcPr>
            <w:tcW w:w="1275" w:type="dxa"/>
            <w:gridSpan w:val="2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2126"/>
        </w:trPr>
        <w:tc>
          <w:tcPr>
            <w:tcW w:w="1969" w:type="dxa"/>
            <w:gridSpan w:val="2"/>
          </w:tcPr>
          <w:p w:rsidR="00720A94" w:rsidRPr="00F9739D" w:rsidRDefault="00720A94" w:rsidP="00DF56B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187582,38 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CF6219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CD036D" w:rsidRDefault="00720A94" w:rsidP="00CF6219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Жилой дом</w:t>
            </w:r>
          </w:p>
          <w:p w:rsidR="00720A94" w:rsidRPr="00CD036D" w:rsidRDefault="00720A94" w:rsidP="00CF6219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Гараж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1129</w:t>
            </w:r>
          </w:p>
          <w:p w:rsidR="00720A94" w:rsidRDefault="00720A94" w:rsidP="00D755B6">
            <w:pPr>
              <w:rPr>
                <w:rFonts w:ascii="Times New Roman" w:hAnsi="Times New Roman"/>
              </w:rPr>
            </w:pPr>
          </w:p>
          <w:p w:rsidR="00720A94" w:rsidRPr="00F9739D" w:rsidRDefault="00720A94" w:rsidP="00CF6219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65,6</w:t>
            </w:r>
          </w:p>
          <w:p w:rsidR="00720A94" w:rsidRPr="00F9739D" w:rsidRDefault="00720A94" w:rsidP="00D755B6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  24</w:t>
            </w:r>
          </w:p>
        </w:tc>
        <w:tc>
          <w:tcPr>
            <w:tcW w:w="1275" w:type="dxa"/>
            <w:gridSpan w:val="2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D755B6">
            <w:pPr>
              <w:rPr>
                <w:rFonts w:ascii="Times New Roman" w:hAnsi="Times New Roman"/>
              </w:rPr>
            </w:pPr>
          </w:p>
          <w:p w:rsidR="00720A94" w:rsidRPr="00F9739D" w:rsidRDefault="00720A94" w:rsidP="00D755B6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  РФ</w:t>
            </w:r>
          </w:p>
          <w:p w:rsidR="00720A94" w:rsidRPr="00F9739D" w:rsidRDefault="00720A94" w:rsidP="00D755B6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  РФ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Рено Логан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711"/>
        </w:trPr>
        <w:tc>
          <w:tcPr>
            <w:tcW w:w="13507" w:type="dxa"/>
            <w:gridSpan w:val="28"/>
          </w:tcPr>
          <w:p w:rsidR="00720A94" w:rsidRDefault="00720A94" w:rsidP="00CF6219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по налогам</w:t>
            </w:r>
          </w:p>
        </w:tc>
        <w:tc>
          <w:tcPr>
            <w:tcW w:w="2744" w:type="dxa"/>
          </w:tcPr>
          <w:p w:rsidR="00720A94" w:rsidRPr="00F9739D" w:rsidRDefault="00720A94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907C5B" w:rsidRDefault="00720A94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Голиш Кристина Эрнестовна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52170,29 </w:t>
            </w:r>
          </w:p>
        </w:tc>
        <w:tc>
          <w:tcPr>
            <w:tcW w:w="1702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1440"/>
        </w:trPr>
        <w:tc>
          <w:tcPr>
            <w:tcW w:w="1969" w:type="dxa"/>
            <w:gridSpan w:val="2"/>
          </w:tcPr>
          <w:p w:rsidR="00720A94" w:rsidRPr="00F9739D" w:rsidRDefault="00720A94" w:rsidP="00DF56B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Pr="00CD036D" w:rsidRDefault="00720A94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</w:tc>
        <w:tc>
          <w:tcPr>
            <w:tcW w:w="1276" w:type="dxa"/>
            <w:gridSpan w:val="3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1130+12</w:t>
            </w:r>
          </w:p>
        </w:tc>
        <w:tc>
          <w:tcPr>
            <w:tcW w:w="1275" w:type="dxa"/>
            <w:gridSpan w:val="2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Default="00720A94" w:rsidP="00CF6219">
            <w:pPr>
              <w:pStyle w:val="Heading1"/>
              <w:pBdr>
                <w:bottom w:val="single" w:sz="8" w:space="0" w:color="A2A9B1"/>
              </w:pBdr>
              <w:spacing w:before="0" w:beforeAutospacing="0" w:after="60" w:afterAutospacing="0"/>
              <w:rPr>
                <w:b w:val="0"/>
                <w:bCs w:val="0"/>
                <w:color w:val="000000"/>
                <w:sz w:val="22"/>
                <w:szCs w:val="22"/>
              </w:rPr>
            </w:pPr>
            <w:r w:rsidRPr="00CF6219">
              <w:rPr>
                <w:b w:val="0"/>
                <w:bCs w:val="0"/>
                <w:color w:val="000000"/>
                <w:sz w:val="22"/>
                <w:szCs w:val="22"/>
              </w:rPr>
              <w:t>Toyota Avensis</w:t>
            </w:r>
          </w:p>
          <w:p w:rsidR="00720A94" w:rsidRDefault="00720A94" w:rsidP="00CF6219">
            <w:pPr>
              <w:rPr>
                <w:rFonts w:ascii="Times New Roman" w:hAnsi="Times New Roman"/>
                <w:color w:val="000000"/>
                <w:kern w:val="36"/>
              </w:rPr>
            </w:pPr>
            <w:r>
              <w:rPr>
                <w:rFonts w:ascii="Times New Roman" w:hAnsi="Times New Roman"/>
                <w:color w:val="000000"/>
                <w:kern w:val="36"/>
                <w:lang w:val="en-US"/>
              </w:rPr>
              <w:t>BMW</w:t>
            </w:r>
            <w:r>
              <w:rPr>
                <w:rFonts w:ascii="Times New Roman" w:hAnsi="Times New Roman"/>
                <w:color w:val="000000"/>
                <w:kern w:val="36"/>
              </w:rPr>
              <w:t xml:space="preserve"> 3</w:t>
            </w:r>
          </w:p>
          <w:p w:rsidR="00720A94" w:rsidRPr="00CF6219" w:rsidRDefault="00720A94" w:rsidP="00CF62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kern w:val="36"/>
              </w:rPr>
              <w:t>КамАЗ 43188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 w:rsidP="00B065F3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1197"/>
        </w:trPr>
        <w:tc>
          <w:tcPr>
            <w:tcW w:w="1969" w:type="dxa"/>
            <w:gridSpan w:val="2"/>
          </w:tcPr>
          <w:p w:rsidR="00720A94" w:rsidRPr="00D059FE" w:rsidRDefault="00720A94" w:rsidP="00D059F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720A94" w:rsidRPr="00F9739D" w:rsidRDefault="00720A94" w:rsidP="00D059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Default="00720A94" w:rsidP="00D059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3"/>
          </w:tcPr>
          <w:p w:rsidR="00720A94" w:rsidRDefault="00720A94" w:rsidP="00D059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720A94" w:rsidRDefault="00720A94" w:rsidP="00D059F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CF6219" w:rsidRDefault="00720A94" w:rsidP="00CF621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D059FE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D059FE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D059FE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 w:rsidP="00D059FE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393"/>
        </w:trPr>
        <w:tc>
          <w:tcPr>
            <w:tcW w:w="13507" w:type="dxa"/>
            <w:gridSpan w:val="28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по налогам</w:t>
            </w:r>
          </w:p>
        </w:tc>
        <w:tc>
          <w:tcPr>
            <w:tcW w:w="2744" w:type="dxa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</w:p>
        </w:tc>
      </w:tr>
      <w:tr w:rsidR="00720A94" w:rsidRPr="00F9739D" w:rsidTr="005D045C">
        <w:trPr>
          <w:trHeight w:val="430"/>
        </w:trPr>
        <w:tc>
          <w:tcPr>
            <w:tcW w:w="1935" w:type="dxa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  Армянинова Айгуль Тагировна</w:t>
            </w:r>
          </w:p>
        </w:tc>
        <w:tc>
          <w:tcPr>
            <w:tcW w:w="1430" w:type="dxa"/>
            <w:gridSpan w:val="3"/>
          </w:tcPr>
          <w:p w:rsidR="00720A94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119195,06</w:t>
            </w:r>
          </w:p>
        </w:tc>
        <w:tc>
          <w:tcPr>
            <w:tcW w:w="1758" w:type="dxa"/>
            <w:gridSpan w:val="6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16" w:type="dxa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4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2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58" w:type="dxa"/>
            <w:gridSpan w:val="7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3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128" w:type="dxa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 w:rsidP="00D059FE">
            <w:pPr>
              <w:ind w:left="-16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430"/>
        </w:trPr>
        <w:tc>
          <w:tcPr>
            <w:tcW w:w="1935" w:type="dxa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супруг</w:t>
            </w:r>
          </w:p>
        </w:tc>
        <w:tc>
          <w:tcPr>
            <w:tcW w:w="1430" w:type="dxa"/>
            <w:gridSpan w:val="3"/>
          </w:tcPr>
          <w:p w:rsidR="00720A94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592151,57</w:t>
            </w:r>
          </w:p>
        </w:tc>
        <w:tc>
          <w:tcPr>
            <w:tcW w:w="1758" w:type="dxa"/>
            <w:gridSpan w:val="6"/>
          </w:tcPr>
          <w:p w:rsidR="00720A94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Жилой дом</w:t>
            </w:r>
          </w:p>
        </w:tc>
        <w:tc>
          <w:tcPr>
            <w:tcW w:w="1216" w:type="dxa"/>
          </w:tcPr>
          <w:p w:rsidR="00720A94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2028</w:t>
            </w:r>
          </w:p>
          <w:p w:rsidR="00720A94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72,2</w:t>
            </w:r>
          </w:p>
        </w:tc>
        <w:tc>
          <w:tcPr>
            <w:tcW w:w="1309" w:type="dxa"/>
            <w:gridSpan w:val="4"/>
          </w:tcPr>
          <w:p w:rsidR="00720A94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  <w:p w:rsidR="00720A94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Pr="00F9739D" w:rsidRDefault="00720A94" w:rsidP="008F1E5C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РФ</w:t>
            </w:r>
          </w:p>
        </w:tc>
        <w:tc>
          <w:tcPr>
            <w:tcW w:w="1664" w:type="dxa"/>
            <w:gridSpan w:val="2"/>
          </w:tcPr>
          <w:p w:rsidR="00720A94" w:rsidRPr="00F9739D" w:rsidRDefault="00720A94" w:rsidP="00DE2FB9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Ваз-21901 </w:t>
            </w:r>
          </w:p>
        </w:tc>
        <w:tc>
          <w:tcPr>
            <w:tcW w:w="1758" w:type="dxa"/>
            <w:gridSpan w:val="7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3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128" w:type="dxa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430"/>
        </w:trPr>
        <w:tc>
          <w:tcPr>
            <w:tcW w:w="1935" w:type="dxa"/>
          </w:tcPr>
          <w:p w:rsidR="00720A94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сын</w:t>
            </w:r>
          </w:p>
        </w:tc>
        <w:tc>
          <w:tcPr>
            <w:tcW w:w="1430" w:type="dxa"/>
            <w:gridSpan w:val="3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58" w:type="dxa"/>
            <w:gridSpan w:val="6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16" w:type="dxa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4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2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58" w:type="dxa"/>
            <w:gridSpan w:val="7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3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128" w:type="dxa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430"/>
        </w:trPr>
        <w:tc>
          <w:tcPr>
            <w:tcW w:w="1935" w:type="dxa"/>
          </w:tcPr>
          <w:p w:rsidR="00720A94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дочь</w:t>
            </w:r>
          </w:p>
        </w:tc>
        <w:tc>
          <w:tcPr>
            <w:tcW w:w="1430" w:type="dxa"/>
            <w:gridSpan w:val="3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58" w:type="dxa"/>
            <w:gridSpan w:val="6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216" w:type="dxa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4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664" w:type="dxa"/>
            <w:gridSpan w:val="2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758" w:type="dxa"/>
            <w:gridSpan w:val="7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309" w:type="dxa"/>
            <w:gridSpan w:val="3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1128" w:type="dxa"/>
          </w:tcPr>
          <w:p w:rsidR="00720A94" w:rsidRPr="00F9739D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617"/>
        </w:trPr>
        <w:tc>
          <w:tcPr>
            <w:tcW w:w="13507" w:type="dxa"/>
            <w:gridSpan w:val="28"/>
          </w:tcPr>
          <w:p w:rsidR="00720A94" w:rsidRDefault="00720A94" w:rsidP="00E35CE6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Специалист по налогам</w:t>
            </w:r>
          </w:p>
        </w:tc>
        <w:tc>
          <w:tcPr>
            <w:tcW w:w="2744" w:type="dxa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907C5B" w:rsidRDefault="00720A94" w:rsidP="00DF56B2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Юдина Галина Гавриловна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494028,56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9F6852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CD036D" w:rsidRDefault="00720A94" w:rsidP="009F6852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1162</w:t>
            </w:r>
          </w:p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47,7</w:t>
            </w:r>
          </w:p>
        </w:tc>
        <w:tc>
          <w:tcPr>
            <w:tcW w:w="1275" w:type="dxa"/>
            <w:gridSpan w:val="2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 w:rsidP="00DF56B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сын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2413,68</w:t>
            </w:r>
          </w:p>
        </w:tc>
        <w:tc>
          <w:tcPr>
            <w:tcW w:w="1702" w:type="dxa"/>
            <w:gridSpan w:val="3"/>
          </w:tcPr>
          <w:p w:rsidR="00720A94" w:rsidRPr="00CD036D" w:rsidRDefault="00720A94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</w:t>
            </w:r>
          </w:p>
          <w:p w:rsidR="00720A94" w:rsidRPr="00CD036D" w:rsidRDefault="00720A94" w:rsidP="008F1E5C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CD036D" w:rsidRDefault="00720A94">
            <w:pPr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276" w:type="dxa"/>
            <w:gridSpan w:val="3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47,7</w:t>
            </w: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1162</w:t>
            </w:r>
          </w:p>
        </w:tc>
        <w:tc>
          <w:tcPr>
            <w:tcW w:w="1275" w:type="dxa"/>
            <w:gridSpan w:val="2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 w:rsidP="00DF56B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9F6852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CD036D" w:rsidRDefault="00720A94" w:rsidP="009F6852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1162</w:t>
            </w:r>
          </w:p>
          <w:p w:rsidR="00720A94" w:rsidRDefault="00720A94" w:rsidP="002C3063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47,7</w:t>
            </w:r>
          </w:p>
        </w:tc>
        <w:tc>
          <w:tcPr>
            <w:tcW w:w="1275" w:type="dxa"/>
            <w:gridSpan w:val="2"/>
          </w:tcPr>
          <w:p w:rsidR="00720A94" w:rsidRPr="00F9739D" w:rsidRDefault="00720A94" w:rsidP="00574DF6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574DF6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 w:rsidP="002C3063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2E49C2">
        <w:tc>
          <w:tcPr>
            <w:tcW w:w="16251" w:type="dxa"/>
            <w:gridSpan w:val="29"/>
          </w:tcPr>
          <w:p w:rsidR="00720A94" w:rsidRDefault="00720A94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Default="00720A94">
            <w:pPr>
              <w:ind w:left="-166"/>
              <w:jc w:val="center"/>
              <w:rPr>
                <w:rFonts w:ascii="Times New Roman" w:hAnsi="Times New Roman"/>
                <w:i/>
              </w:rPr>
            </w:pPr>
          </w:p>
          <w:p w:rsidR="00720A94" w:rsidRPr="00F9739D" w:rsidRDefault="00720A94">
            <w:pPr>
              <w:ind w:left="-533" w:right="-1117"/>
              <w:jc w:val="center"/>
              <w:rPr>
                <w:rFonts w:ascii="Times New Roman" w:hAnsi="Times New Roman"/>
                <w:i/>
              </w:rPr>
            </w:pPr>
            <w:r w:rsidRPr="00F9739D">
              <w:rPr>
                <w:rFonts w:ascii="Times New Roman" w:hAnsi="Times New Roman"/>
                <w:i/>
              </w:rPr>
              <w:t>Секретарь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907C5B" w:rsidRDefault="00720A94">
            <w:pPr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Кузина Мария Александровна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266406,07 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9F6852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 1/4</w:t>
            </w:r>
          </w:p>
          <w:p w:rsidR="00720A94" w:rsidRPr="00CD036D" w:rsidRDefault="00720A94" w:rsidP="009F6852">
            <w:pPr>
              <w:jc w:val="center"/>
              <w:rPr>
                <w:rFonts w:ascii="Times New Roman" w:hAnsi="Times New Roman"/>
                <w:i/>
              </w:rPr>
            </w:pPr>
          </w:p>
          <w:p w:rsidR="00720A94" w:rsidRPr="00CD036D" w:rsidRDefault="00720A94" w:rsidP="009F6852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7872CD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45,4 </w:t>
            </w:r>
          </w:p>
          <w:p w:rsidR="00720A94" w:rsidRDefault="00720A94" w:rsidP="007872CD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7872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1152+12</w:t>
            </w:r>
          </w:p>
        </w:tc>
        <w:tc>
          <w:tcPr>
            <w:tcW w:w="1275" w:type="dxa"/>
            <w:gridSpan w:val="2"/>
          </w:tcPr>
          <w:p w:rsidR="00720A94" w:rsidRPr="00F9739D" w:rsidRDefault="00720A94" w:rsidP="007872CD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7872CD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7872C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супруг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581660,68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7872CD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 1/4</w:t>
            </w:r>
          </w:p>
          <w:p w:rsidR="00720A94" w:rsidRPr="00CD036D" w:rsidRDefault="00720A94" w:rsidP="007872CD">
            <w:pPr>
              <w:rPr>
                <w:rFonts w:ascii="Times New Roman" w:hAnsi="Times New Roman"/>
                <w:i/>
              </w:rPr>
            </w:pPr>
          </w:p>
          <w:p w:rsidR="00720A94" w:rsidRPr="00CD036D" w:rsidRDefault="00720A94" w:rsidP="00022902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Гараж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7872CD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45,4</w:t>
            </w:r>
          </w:p>
          <w:p w:rsidR="00720A94" w:rsidRDefault="00720A94" w:rsidP="0002290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  </w:t>
            </w:r>
          </w:p>
          <w:p w:rsidR="00720A94" w:rsidRPr="00F9739D" w:rsidRDefault="00720A94" w:rsidP="00AF5142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25</w:t>
            </w:r>
          </w:p>
        </w:tc>
        <w:tc>
          <w:tcPr>
            <w:tcW w:w="1275" w:type="dxa"/>
            <w:gridSpan w:val="2"/>
          </w:tcPr>
          <w:p w:rsidR="00720A94" w:rsidRPr="00F9739D" w:rsidRDefault="00720A94" w:rsidP="007872CD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7872CD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022902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 xml:space="preserve">      РФ</w:t>
            </w:r>
          </w:p>
          <w:p w:rsidR="00720A94" w:rsidRPr="00F9739D" w:rsidRDefault="00720A94" w:rsidP="007872C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  <w:lang w:val="en-US"/>
              </w:rPr>
            </w:pPr>
            <w:r w:rsidRPr="00F9739D">
              <w:rPr>
                <w:rFonts w:ascii="Times New Roman" w:hAnsi="Times New Roman"/>
              </w:rPr>
              <w:t>ВАЗ</w:t>
            </w:r>
            <w:r w:rsidRPr="00AC62C0">
              <w:rPr>
                <w:rFonts w:ascii="Times New Roman" w:hAnsi="Times New Roman"/>
                <w:lang w:val="en-US"/>
              </w:rPr>
              <w:t xml:space="preserve"> 2109</w:t>
            </w:r>
          </w:p>
          <w:p w:rsidR="00720A94" w:rsidRPr="001B1572" w:rsidRDefault="00720A94">
            <w:pPr>
              <w:jc w:val="center"/>
              <w:rPr>
                <w:rFonts w:ascii="Times New Roman" w:hAnsi="Times New Roman"/>
                <w:lang w:val="en-AU"/>
              </w:rPr>
            </w:pPr>
          </w:p>
          <w:p w:rsidR="00720A94" w:rsidRDefault="00720A94" w:rsidP="00DE2F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 xml:space="preserve">Nissan Primera </w:t>
            </w:r>
          </w:p>
          <w:p w:rsidR="00720A94" w:rsidRPr="009F6852" w:rsidRDefault="00720A94" w:rsidP="00DE2FB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Р-12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 xml:space="preserve">7 </w:t>
            </w:r>
            <w:r w:rsidRPr="00F9739D">
              <w:rPr>
                <w:rFonts w:ascii="Times New Roman" w:hAnsi="Times New Roman"/>
              </w:rPr>
              <w:t>году не было</w:t>
            </w:r>
          </w:p>
        </w:tc>
      </w:tr>
      <w:tr w:rsidR="00720A94" w:rsidRPr="00F9739D" w:rsidTr="005D045C"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7872CD">
            <w:pPr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 1/4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022902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45,4</w:t>
            </w:r>
          </w:p>
          <w:p w:rsidR="00720A94" w:rsidRPr="00F9739D" w:rsidRDefault="00720A94" w:rsidP="000229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720A94" w:rsidRPr="00F9739D" w:rsidRDefault="00720A94" w:rsidP="007872CD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  <w:p w:rsidR="00720A94" w:rsidRPr="00F9739D" w:rsidRDefault="00720A94" w:rsidP="007872CD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7872CD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 w:rsidP="007872CD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46219A">
        <w:trPr>
          <w:trHeight w:val="2647"/>
        </w:trPr>
        <w:tc>
          <w:tcPr>
            <w:tcW w:w="1969" w:type="dxa"/>
            <w:gridSpan w:val="2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дочь</w:t>
            </w:r>
          </w:p>
        </w:tc>
        <w:tc>
          <w:tcPr>
            <w:tcW w:w="1419" w:type="dxa"/>
            <w:gridSpan w:val="4"/>
          </w:tcPr>
          <w:p w:rsidR="00720A94" w:rsidRDefault="00720A94">
            <w:pPr>
              <w:jc w:val="center"/>
              <w:rPr>
                <w:rFonts w:ascii="Times New Roman" w:hAnsi="Times New Roman"/>
              </w:rPr>
            </w:pPr>
          </w:p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3"/>
          </w:tcPr>
          <w:p w:rsidR="00720A94" w:rsidRPr="00CD036D" w:rsidRDefault="00720A94" w:rsidP="007872CD">
            <w:pPr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Квартира 1/4</w:t>
            </w:r>
          </w:p>
        </w:tc>
        <w:tc>
          <w:tcPr>
            <w:tcW w:w="1276" w:type="dxa"/>
            <w:gridSpan w:val="3"/>
          </w:tcPr>
          <w:p w:rsidR="00720A94" w:rsidRPr="00F9739D" w:rsidRDefault="00720A94" w:rsidP="00022902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45,4</w:t>
            </w:r>
          </w:p>
          <w:p w:rsidR="00720A94" w:rsidRPr="00F9739D" w:rsidRDefault="00720A94" w:rsidP="00022902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gridSpan w:val="2"/>
          </w:tcPr>
          <w:p w:rsidR="00720A94" w:rsidRPr="00F9739D" w:rsidRDefault="00720A94" w:rsidP="007872CD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Pr="00F9739D" w:rsidRDefault="00720A94">
            <w:pPr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279" w:type="dxa"/>
            <w:gridSpan w:val="4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Pr="00F9739D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  <w:p w:rsidR="00720A94" w:rsidRPr="00F9739D" w:rsidRDefault="00720A94">
            <w:pPr>
              <w:rPr>
                <w:rFonts w:ascii="Times New Roman" w:hAnsi="Times New Roman"/>
              </w:rPr>
            </w:pPr>
          </w:p>
        </w:tc>
      </w:tr>
      <w:tr w:rsidR="00720A94" w:rsidRPr="00F9739D" w:rsidTr="00F740F3">
        <w:trPr>
          <w:trHeight w:val="579"/>
        </w:trPr>
        <w:tc>
          <w:tcPr>
            <w:tcW w:w="16251" w:type="dxa"/>
            <w:gridSpan w:val="29"/>
          </w:tcPr>
          <w:p w:rsidR="00720A94" w:rsidRDefault="00720A94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20A94" w:rsidRPr="005D045C" w:rsidRDefault="00720A94" w:rsidP="005D045C">
            <w:pPr>
              <w:jc w:val="center"/>
              <w:rPr>
                <w:rFonts w:ascii="Times New Roman" w:hAnsi="Times New Roman"/>
                <w:i/>
              </w:rPr>
            </w:pPr>
            <w:r w:rsidRPr="005D045C">
              <w:rPr>
                <w:rFonts w:ascii="Times New Roman" w:hAnsi="Times New Roman"/>
                <w:i/>
              </w:rPr>
              <w:t>Заместитель главы Администрации</w:t>
            </w:r>
          </w:p>
        </w:tc>
      </w:tr>
      <w:tr w:rsidR="00720A94" w:rsidRPr="00F9739D" w:rsidTr="00574DF6">
        <w:trPr>
          <w:trHeight w:val="2936"/>
        </w:trPr>
        <w:tc>
          <w:tcPr>
            <w:tcW w:w="1978" w:type="dxa"/>
            <w:gridSpan w:val="3"/>
          </w:tcPr>
          <w:p w:rsidR="00720A94" w:rsidRPr="00907C5B" w:rsidRDefault="00720A94">
            <w:pPr>
              <w:ind w:left="-166"/>
              <w:jc w:val="center"/>
              <w:rPr>
                <w:rFonts w:ascii="Times New Roman" w:hAnsi="Times New Roman"/>
                <w:i/>
              </w:rPr>
            </w:pPr>
            <w:r w:rsidRPr="00907C5B">
              <w:rPr>
                <w:rFonts w:ascii="Times New Roman" w:hAnsi="Times New Roman"/>
                <w:i/>
              </w:rPr>
              <w:t>Шакиров Дарвин Фидаевич</w:t>
            </w:r>
          </w:p>
          <w:p w:rsidR="00720A94" w:rsidRDefault="00720A94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Default="00720A94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Default="00720A94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Default="00720A94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Default="00720A94" w:rsidP="005D04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03" w:type="dxa"/>
            <w:gridSpan w:val="2"/>
          </w:tcPr>
          <w:p w:rsidR="00720A94" w:rsidRDefault="00720A94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Default="00720A94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928179,68</w:t>
            </w:r>
          </w:p>
          <w:p w:rsidR="00720A94" w:rsidRDefault="00720A94" w:rsidP="005D04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3"/>
          </w:tcPr>
          <w:p w:rsidR="00720A94" w:rsidRPr="00CD036D" w:rsidRDefault="00720A94" w:rsidP="00574DF6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Жилой дом</w:t>
            </w:r>
          </w:p>
          <w:p w:rsidR="00720A94" w:rsidRPr="00CD036D" w:rsidRDefault="00720A94" w:rsidP="00574DF6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Земельный участок</w:t>
            </w:r>
          </w:p>
          <w:p w:rsidR="00720A94" w:rsidRPr="00CD036D" w:rsidRDefault="00720A94" w:rsidP="00574DF6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Гараж</w:t>
            </w:r>
          </w:p>
          <w:p w:rsidR="00720A94" w:rsidRPr="00CD036D" w:rsidRDefault="00720A94" w:rsidP="00574DF6">
            <w:pPr>
              <w:jc w:val="center"/>
              <w:rPr>
                <w:rFonts w:ascii="Times New Roman" w:hAnsi="Times New Roman"/>
                <w:i/>
              </w:rPr>
            </w:pPr>
            <w:r w:rsidRPr="00CD036D">
              <w:rPr>
                <w:rFonts w:ascii="Times New Roman" w:hAnsi="Times New Roman"/>
                <w:i/>
              </w:rPr>
              <w:t>Баня</w:t>
            </w:r>
          </w:p>
          <w:p w:rsidR="00720A94" w:rsidRPr="00907C5B" w:rsidRDefault="00720A94" w:rsidP="00574DF6">
            <w:pPr>
              <w:jc w:val="center"/>
              <w:rPr>
                <w:rFonts w:ascii="Times New Roman" w:hAnsi="Times New Roman"/>
              </w:rPr>
            </w:pPr>
            <w:r w:rsidRPr="00CD036D">
              <w:rPr>
                <w:rFonts w:ascii="Times New Roman" w:hAnsi="Times New Roman"/>
                <w:i/>
              </w:rPr>
              <w:t>Теплица</w:t>
            </w:r>
          </w:p>
        </w:tc>
        <w:tc>
          <w:tcPr>
            <w:tcW w:w="1290" w:type="dxa"/>
            <w:gridSpan w:val="5"/>
          </w:tcPr>
          <w:p w:rsidR="00720A94" w:rsidRDefault="00720A94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84,5</w:t>
            </w:r>
          </w:p>
          <w:p w:rsidR="00720A94" w:rsidRDefault="00720A94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1661</w:t>
            </w:r>
          </w:p>
          <w:p w:rsidR="00720A94" w:rsidRDefault="00720A94" w:rsidP="00574DF6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  <w:p w:rsidR="00720A94" w:rsidRDefault="00720A94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  <w:p w:rsidR="00720A94" w:rsidRPr="00907C5B" w:rsidRDefault="00720A94" w:rsidP="00907C5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1275" w:type="dxa"/>
            <w:gridSpan w:val="2"/>
          </w:tcPr>
          <w:p w:rsidR="00720A94" w:rsidRDefault="00720A94" w:rsidP="00574DF6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Default="00720A94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720A94" w:rsidRDefault="00720A94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720A94" w:rsidRDefault="00720A94" w:rsidP="00574DF6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  <w:p w:rsidR="00720A94" w:rsidRPr="00574DF6" w:rsidRDefault="00720A94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РФ</w:t>
            </w:r>
          </w:p>
        </w:tc>
        <w:tc>
          <w:tcPr>
            <w:tcW w:w="1702" w:type="dxa"/>
            <w:gridSpan w:val="4"/>
          </w:tcPr>
          <w:p w:rsidR="00720A94" w:rsidRDefault="00720A94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Pr="00574DF6" w:rsidRDefault="00720A94" w:rsidP="00574DF6">
            <w:pPr>
              <w:rPr>
                <w:rFonts w:ascii="Times New Roman" w:hAnsi="Times New Roman"/>
                <w:sz w:val="24"/>
                <w:szCs w:val="24"/>
              </w:rPr>
            </w:pPr>
            <w:r w:rsidRPr="00574DF6">
              <w:rPr>
                <w:rFonts w:ascii="Times New Roman" w:hAnsi="Times New Roman"/>
                <w:sz w:val="24"/>
                <w:szCs w:val="24"/>
              </w:rPr>
              <w:t>Renault Fluence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20A94" w:rsidRDefault="00720A94" w:rsidP="00574DF6">
            <w:pPr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720A94" w:rsidRDefault="00720A94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Default="00720A94" w:rsidP="005D04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2" w:type="dxa"/>
            <w:gridSpan w:val="3"/>
          </w:tcPr>
          <w:p w:rsidR="00720A94" w:rsidRDefault="00720A94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Default="00720A94" w:rsidP="005D045C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Default="00720A94" w:rsidP="005D045C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5D04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720A94" w:rsidRDefault="00720A94" w:rsidP="005D045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44" w:type="dxa"/>
          </w:tcPr>
          <w:p w:rsidR="00720A94" w:rsidRPr="00F9739D" w:rsidRDefault="00720A94" w:rsidP="00B065F3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  <w:tr w:rsidR="00720A94" w:rsidRPr="00F9739D" w:rsidTr="005D045C">
        <w:trPr>
          <w:trHeight w:val="954"/>
        </w:trPr>
        <w:tc>
          <w:tcPr>
            <w:tcW w:w="1978" w:type="dxa"/>
            <w:gridSpan w:val="3"/>
          </w:tcPr>
          <w:p w:rsidR="00720A94" w:rsidRPr="00907C5B" w:rsidRDefault="00720A94" w:rsidP="005D045C">
            <w:pPr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супруга</w:t>
            </w:r>
          </w:p>
        </w:tc>
        <w:tc>
          <w:tcPr>
            <w:tcW w:w="1403" w:type="dxa"/>
            <w:gridSpan w:val="2"/>
          </w:tcPr>
          <w:p w:rsidR="00720A94" w:rsidRDefault="00720A94" w:rsidP="005D045C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5D045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1100915,04</w:t>
            </w:r>
          </w:p>
        </w:tc>
        <w:tc>
          <w:tcPr>
            <w:tcW w:w="1702" w:type="dxa"/>
            <w:gridSpan w:val="3"/>
          </w:tcPr>
          <w:p w:rsidR="00720A94" w:rsidRDefault="00720A94" w:rsidP="00574DF6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574DF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90" w:type="dxa"/>
            <w:gridSpan w:val="5"/>
          </w:tcPr>
          <w:p w:rsidR="00720A94" w:rsidRDefault="00720A94" w:rsidP="00907C5B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907C5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5" w:type="dxa"/>
            <w:gridSpan w:val="2"/>
          </w:tcPr>
          <w:p w:rsidR="00720A94" w:rsidRDefault="00720A94" w:rsidP="00E82240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E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  <w:p w:rsidR="00720A94" w:rsidRDefault="00720A94" w:rsidP="00E82240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2" w:type="dxa"/>
            <w:gridSpan w:val="4"/>
          </w:tcPr>
          <w:p w:rsidR="00720A94" w:rsidRDefault="00720A94" w:rsidP="00E82240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E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702" w:type="dxa"/>
            <w:gridSpan w:val="4"/>
          </w:tcPr>
          <w:p w:rsidR="00720A94" w:rsidRDefault="00720A94" w:rsidP="00E82240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E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2" w:type="dxa"/>
            <w:gridSpan w:val="3"/>
          </w:tcPr>
          <w:p w:rsidR="00720A94" w:rsidRDefault="00720A94" w:rsidP="00E82240">
            <w:pPr>
              <w:ind w:left="-166"/>
              <w:jc w:val="center"/>
              <w:rPr>
                <w:rFonts w:ascii="Times New Roman" w:hAnsi="Times New Roman"/>
              </w:rPr>
            </w:pPr>
          </w:p>
          <w:p w:rsidR="00720A94" w:rsidRDefault="00720A94" w:rsidP="00E82240">
            <w:pPr>
              <w:ind w:left="-16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183" w:type="dxa"/>
            <w:gridSpan w:val="2"/>
          </w:tcPr>
          <w:p w:rsidR="00720A94" w:rsidRDefault="00720A94" w:rsidP="00E82240">
            <w:pPr>
              <w:jc w:val="center"/>
              <w:rPr>
                <w:rFonts w:ascii="Times New Roman" w:hAnsi="Times New Roman"/>
              </w:rPr>
            </w:pPr>
          </w:p>
          <w:p w:rsidR="00720A94" w:rsidRDefault="00720A94" w:rsidP="00E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2744" w:type="dxa"/>
          </w:tcPr>
          <w:p w:rsidR="00720A94" w:rsidRPr="00F9739D" w:rsidRDefault="00720A94">
            <w:pPr>
              <w:rPr>
                <w:rFonts w:ascii="Times New Roman" w:hAnsi="Times New Roman"/>
              </w:rPr>
            </w:pPr>
            <w:r w:rsidRPr="00F9739D">
              <w:rPr>
                <w:rFonts w:ascii="Times New Roman" w:hAnsi="Times New Roman"/>
              </w:rPr>
              <w:t>Приобретенного имущества, сделок, превышающих общий доход за 3 предыдущих года, в 201</w:t>
            </w:r>
            <w:r>
              <w:rPr>
                <w:rFonts w:ascii="Times New Roman" w:hAnsi="Times New Roman"/>
              </w:rPr>
              <w:t>7</w:t>
            </w:r>
            <w:r w:rsidRPr="00F9739D">
              <w:rPr>
                <w:rFonts w:ascii="Times New Roman" w:hAnsi="Times New Roman"/>
              </w:rPr>
              <w:t xml:space="preserve"> году не было</w:t>
            </w:r>
          </w:p>
        </w:tc>
      </w:tr>
    </w:tbl>
    <w:p w:rsidR="00720A94" w:rsidRDefault="00720A94">
      <w:pPr>
        <w:rPr>
          <w:rFonts w:ascii="Times New Roman" w:hAnsi="Times New Roman"/>
        </w:rPr>
      </w:pPr>
    </w:p>
    <w:p w:rsidR="00720A94" w:rsidRDefault="00720A94">
      <w:pPr>
        <w:rPr>
          <w:rFonts w:ascii="Times New Roman" w:hAnsi="Times New Roman"/>
        </w:rPr>
      </w:pPr>
    </w:p>
    <w:p w:rsidR="00720A94" w:rsidRPr="0074526E" w:rsidRDefault="00720A94">
      <w:pPr>
        <w:rPr>
          <w:rFonts w:ascii="Times New Roman" w:hAnsi="Times New Roman"/>
        </w:rPr>
      </w:pPr>
    </w:p>
    <w:sectPr w:rsidR="00720A94" w:rsidRPr="0074526E" w:rsidSect="0074526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2C43A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3AE4E1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C52C5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5DE29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77834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712AA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C64FC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22A846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81C5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E169A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526E"/>
    <w:rsid w:val="000072DE"/>
    <w:rsid w:val="00022902"/>
    <w:rsid w:val="00036080"/>
    <w:rsid w:val="00052943"/>
    <w:rsid w:val="000565A3"/>
    <w:rsid w:val="00072291"/>
    <w:rsid w:val="00072D53"/>
    <w:rsid w:val="0008282D"/>
    <w:rsid w:val="000A632B"/>
    <w:rsid w:val="000A79BA"/>
    <w:rsid w:val="000C6EDA"/>
    <w:rsid w:val="000E06AB"/>
    <w:rsid w:val="000F744A"/>
    <w:rsid w:val="00106CD3"/>
    <w:rsid w:val="00140552"/>
    <w:rsid w:val="00153DCB"/>
    <w:rsid w:val="00163357"/>
    <w:rsid w:val="001701F3"/>
    <w:rsid w:val="0018559D"/>
    <w:rsid w:val="001B1572"/>
    <w:rsid w:val="001B78C4"/>
    <w:rsid w:val="001D5861"/>
    <w:rsid w:val="001E0029"/>
    <w:rsid w:val="00207BD4"/>
    <w:rsid w:val="00255CDF"/>
    <w:rsid w:val="0026049A"/>
    <w:rsid w:val="00260B61"/>
    <w:rsid w:val="002915FB"/>
    <w:rsid w:val="00291A58"/>
    <w:rsid w:val="00293968"/>
    <w:rsid w:val="002A1C0F"/>
    <w:rsid w:val="002B16E3"/>
    <w:rsid w:val="002C3063"/>
    <w:rsid w:val="002C50EB"/>
    <w:rsid w:val="002D1776"/>
    <w:rsid w:val="002E49C2"/>
    <w:rsid w:val="002E4E78"/>
    <w:rsid w:val="002E615C"/>
    <w:rsid w:val="0033497E"/>
    <w:rsid w:val="00335F2C"/>
    <w:rsid w:val="00343D1D"/>
    <w:rsid w:val="00345E47"/>
    <w:rsid w:val="0036079B"/>
    <w:rsid w:val="003B05A0"/>
    <w:rsid w:val="003B65DE"/>
    <w:rsid w:val="003D4CBF"/>
    <w:rsid w:val="003E272F"/>
    <w:rsid w:val="003F11C7"/>
    <w:rsid w:val="00405B16"/>
    <w:rsid w:val="004173C4"/>
    <w:rsid w:val="00423CE0"/>
    <w:rsid w:val="00434635"/>
    <w:rsid w:val="00456049"/>
    <w:rsid w:val="00457CD4"/>
    <w:rsid w:val="0046219A"/>
    <w:rsid w:val="00484FC9"/>
    <w:rsid w:val="004E078B"/>
    <w:rsid w:val="004F1793"/>
    <w:rsid w:val="005067FD"/>
    <w:rsid w:val="00517012"/>
    <w:rsid w:val="00532444"/>
    <w:rsid w:val="00533BF9"/>
    <w:rsid w:val="005503D4"/>
    <w:rsid w:val="00554740"/>
    <w:rsid w:val="00570790"/>
    <w:rsid w:val="00574DF6"/>
    <w:rsid w:val="00580AE0"/>
    <w:rsid w:val="00580F13"/>
    <w:rsid w:val="00596B05"/>
    <w:rsid w:val="005B4ED9"/>
    <w:rsid w:val="005D045C"/>
    <w:rsid w:val="005D182F"/>
    <w:rsid w:val="005D2237"/>
    <w:rsid w:val="005D65C7"/>
    <w:rsid w:val="006019E7"/>
    <w:rsid w:val="00614DFF"/>
    <w:rsid w:val="00621553"/>
    <w:rsid w:val="00647B79"/>
    <w:rsid w:val="0065369F"/>
    <w:rsid w:val="0067082A"/>
    <w:rsid w:val="00676B22"/>
    <w:rsid w:val="006839EC"/>
    <w:rsid w:val="006F3FCD"/>
    <w:rsid w:val="00703AE3"/>
    <w:rsid w:val="00705ECC"/>
    <w:rsid w:val="00713E56"/>
    <w:rsid w:val="00717F27"/>
    <w:rsid w:val="00720A94"/>
    <w:rsid w:val="00740AC0"/>
    <w:rsid w:val="007422F2"/>
    <w:rsid w:val="0074526E"/>
    <w:rsid w:val="0076501C"/>
    <w:rsid w:val="00770B60"/>
    <w:rsid w:val="007872CD"/>
    <w:rsid w:val="00794315"/>
    <w:rsid w:val="007A6B43"/>
    <w:rsid w:val="007E055F"/>
    <w:rsid w:val="007E7460"/>
    <w:rsid w:val="007F126C"/>
    <w:rsid w:val="00804126"/>
    <w:rsid w:val="00823502"/>
    <w:rsid w:val="00823BE7"/>
    <w:rsid w:val="00837845"/>
    <w:rsid w:val="00866B7B"/>
    <w:rsid w:val="008874FF"/>
    <w:rsid w:val="008925A5"/>
    <w:rsid w:val="008A2AD0"/>
    <w:rsid w:val="008C52DD"/>
    <w:rsid w:val="008D773C"/>
    <w:rsid w:val="008F1E5C"/>
    <w:rsid w:val="009011F7"/>
    <w:rsid w:val="00907C5B"/>
    <w:rsid w:val="009140FA"/>
    <w:rsid w:val="00914C37"/>
    <w:rsid w:val="00937F7F"/>
    <w:rsid w:val="00963F80"/>
    <w:rsid w:val="00964666"/>
    <w:rsid w:val="00977392"/>
    <w:rsid w:val="00977738"/>
    <w:rsid w:val="00991DD0"/>
    <w:rsid w:val="00995EE7"/>
    <w:rsid w:val="009B4F97"/>
    <w:rsid w:val="009D2A7E"/>
    <w:rsid w:val="009E347C"/>
    <w:rsid w:val="009F059F"/>
    <w:rsid w:val="009F0767"/>
    <w:rsid w:val="009F1936"/>
    <w:rsid w:val="009F6852"/>
    <w:rsid w:val="00A018BA"/>
    <w:rsid w:val="00A04D99"/>
    <w:rsid w:val="00A12D17"/>
    <w:rsid w:val="00A40426"/>
    <w:rsid w:val="00A7472F"/>
    <w:rsid w:val="00A77163"/>
    <w:rsid w:val="00A81C4B"/>
    <w:rsid w:val="00A82D88"/>
    <w:rsid w:val="00A83AAE"/>
    <w:rsid w:val="00A92691"/>
    <w:rsid w:val="00AA2B9C"/>
    <w:rsid w:val="00AA2DAB"/>
    <w:rsid w:val="00AA62FF"/>
    <w:rsid w:val="00AC62C0"/>
    <w:rsid w:val="00AD032A"/>
    <w:rsid w:val="00AD0DC7"/>
    <w:rsid w:val="00AF16AD"/>
    <w:rsid w:val="00AF5142"/>
    <w:rsid w:val="00B065F3"/>
    <w:rsid w:val="00B22969"/>
    <w:rsid w:val="00B25077"/>
    <w:rsid w:val="00B304F4"/>
    <w:rsid w:val="00B4211D"/>
    <w:rsid w:val="00B54582"/>
    <w:rsid w:val="00B60A3F"/>
    <w:rsid w:val="00B64116"/>
    <w:rsid w:val="00B65F9E"/>
    <w:rsid w:val="00B93517"/>
    <w:rsid w:val="00BB30BC"/>
    <w:rsid w:val="00BC77F8"/>
    <w:rsid w:val="00BF0738"/>
    <w:rsid w:val="00BF5D9D"/>
    <w:rsid w:val="00C06192"/>
    <w:rsid w:val="00C1149A"/>
    <w:rsid w:val="00C14CE6"/>
    <w:rsid w:val="00C24A65"/>
    <w:rsid w:val="00C3121B"/>
    <w:rsid w:val="00C327F6"/>
    <w:rsid w:val="00CA4984"/>
    <w:rsid w:val="00CD036D"/>
    <w:rsid w:val="00CD6C45"/>
    <w:rsid w:val="00CF4A98"/>
    <w:rsid w:val="00CF6219"/>
    <w:rsid w:val="00D059FE"/>
    <w:rsid w:val="00D167AD"/>
    <w:rsid w:val="00D20EA5"/>
    <w:rsid w:val="00D462BF"/>
    <w:rsid w:val="00D55962"/>
    <w:rsid w:val="00D55F27"/>
    <w:rsid w:val="00D6572E"/>
    <w:rsid w:val="00D730C1"/>
    <w:rsid w:val="00D753D2"/>
    <w:rsid w:val="00D755B6"/>
    <w:rsid w:val="00D7609F"/>
    <w:rsid w:val="00D91656"/>
    <w:rsid w:val="00DB33C7"/>
    <w:rsid w:val="00DC5563"/>
    <w:rsid w:val="00DD4B6D"/>
    <w:rsid w:val="00DE2FB9"/>
    <w:rsid w:val="00DF56B2"/>
    <w:rsid w:val="00E35CE6"/>
    <w:rsid w:val="00E47826"/>
    <w:rsid w:val="00E76245"/>
    <w:rsid w:val="00E82240"/>
    <w:rsid w:val="00EA5272"/>
    <w:rsid w:val="00EA7151"/>
    <w:rsid w:val="00EC44F3"/>
    <w:rsid w:val="00EC6038"/>
    <w:rsid w:val="00EE073B"/>
    <w:rsid w:val="00F0201B"/>
    <w:rsid w:val="00F105E6"/>
    <w:rsid w:val="00F27181"/>
    <w:rsid w:val="00F740F3"/>
    <w:rsid w:val="00F7529E"/>
    <w:rsid w:val="00F845AB"/>
    <w:rsid w:val="00F94483"/>
    <w:rsid w:val="00F95FBA"/>
    <w:rsid w:val="00F9739D"/>
    <w:rsid w:val="00FA7802"/>
    <w:rsid w:val="00FC4E0E"/>
    <w:rsid w:val="00FC548C"/>
    <w:rsid w:val="00FE4569"/>
    <w:rsid w:val="00FE6D2D"/>
    <w:rsid w:val="00FE6EB5"/>
    <w:rsid w:val="00FF5F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245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9"/>
    <w:qFormat/>
    <w:locked/>
    <w:rsid w:val="00CF6219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C4E0E"/>
    <w:rPr>
      <w:rFonts w:ascii="Cambria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9051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1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1250</TotalTime>
  <Pages>12</Pages>
  <Words>1438</Words>
  <Characters>8201</Characters>
  <Application>Microsoft Office Outlook</Application>
  <DocSecurity>0</DocSecurity>
  <Lines>0</Lines>
  <Paragraphs>0</Paragraphs>
  <ScaleCrop>false</ScaleCrop>
  <Company>Win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Admin</cp:lastModifiedBy>
  <cp:revision>107</cp:revision>
  <cp:lastPrinted>2017-03-17T05:43:00Z</cp:lastPrinted>
  <dcterms:created xsi:type="dcterms:W3CDTF">2015-05-26T05:00:00Z</dcterms:created>
  <dcterms:modified xsi:type="dcterms:W3CDTF">2018-05-14T11:31:00Z</dcterms:modified>
</cp:coreProperties>
</file>