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88F" w:rsidRDefault="0076588F" w:rsidP="00E6667E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76588F" w:rsidRDefault="0076588F" w:rsidP="00E6667E">
      <w:pPr>
        <w:spacing w:after="0" w:line="360" w:lineRule="auto"/>
        <w:rPr>
          <w:rFonts w:ascii="Times New Roman" w:hAnsi="Times New Roman"/>
          <w:sz w:val="24"/>
        </w:rPr>
      </w:pPr>
    </w:p>
    <w:p w:rsidR="0076588F" w:rsidRPr="00A17C12" w:rsidRDefault="0076588F" w:rsidP="004C54FB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 w:rsidRPr="00A17C12">
        <w:rPr>
          <w:rFonts w:ascii="Times New Roman" w:hAnsi="Times New Roman"/>
          <w:sz w:val="32"/>
          <w:szCs w:val="32"/>
        </w:rPr>
        <w:t>Нежилое административное здание</w:t>
      </w:r>
    </w:p>
    <w:p w:rsidR="0076588F" w:rsidRPr="004C54FB" w:rsidRDefault="0076588F" w:rsidP="00E6667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6588F" w:rsidRDefault="0076588F" w:rsidP="00476FFF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</w:t>
      </w:r>
      <w:r w:rsidRPr="007D5917">
        <w:rPr>
          <w:b/>
          <w:color w:val="339966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pt;height:3in">
            <v:imagedata r:id="rId4" o:title=""/>
          </v:shape>
        </w:pict>
      </w:r>
    </w:p>
    <w:p w:rsidR="0076588F" w:rsidRDefault="0076588F" w:rsidP="00476FFF">
      <w:pPr>
        <w:spacing w:after="0" w:line="360" w:lineRule="auto"/>
        <w:rPr>
          <w:rFonts w:ascii="Times New Roman" w:hAnsi="Times New Roman"/>
          <w:sz w:val="24"/>
        </w:rPr>
      </w:pPr>
    </w:p>
    <w:p w:rsidR="0076588F" w:rsidRDefault="0076588F" w:rsidP="00476FFF">
      <w:pPr>
        <w:spacing w:after="0" w:line="360" w:lineRule="auto"/>
        <w:rPr>
          <w:rFonts w:ascii="Times New Roman" w:hAnsi="Times New Roman"/>
          <w:sz w:val="24"/>
        </w:rPr>
      </w:pPr>
    </w:p>
    <w:p w:rsidR="0076588F" w:rsidRPr="00A17C12" w:rsidRDefault="0076588F" w:rsidP="0099154E">
      <w:pPr>
        <w:tabs>
          <w:tab w:val="left" w:pos="0"/>
        </w:tabs>
        <w:jc w:val="center"/>
        <w:rPr>
          <w:rFonts w:ascii="Times New Roman" w:hAnsi="Times New Roman"/>
          <w:b/>
          <w:color w:val="222222"/>
          <w:sz w:val="28"/>
          <w:szCs w:val="28"/>
        </w:rPr>
      </w:pPr>
      <w:r w:rsidRPr="00A17C12">
        <w:rPr>
          <w:rFonts w:ascii="Times New Roman" w:hAnsi="Times New Roman"/>
          <w:b/>
          <w:color w:val="222222"/>
          <w:sz w:val="28"/>
          <w:szCs w:val="28"/>
        </w:rPr>
        <w:t>Описание площадки</w:t>
      </w:r>
    </w:p>
    <w:p w:rsidR="0076588F" w:rsidRDefault="0076588F" w:rsidP="0099154E">
      <w:pPr>
        <w:tabs>
          <w:tab w:val="left" w:pos="0"/>
        </w:tabs>
        <w:jc w:val="center"/>
        <w:rPr>
          <w:color w:val="2222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5143"/>
      </w:tblGrid>
      <w:tr w:rsidR="0076588F" w:rsidTr="004B4887">
        <w:trPr>
          <w:trHeight w:val="990"/>
        </w:trPr>
        <w:tc>
          <w:tcPr>
            <w:tcW w:w="4428" w:type="dxa"/>
          </w:tcPr>
          <w:p w:rsidR="0076588F" w:rsidRPr="004B4887" w:rsidRDefault="0076588F" w:rsidP="004B4887">
            <w:pPr>
              <w:tabs>
                <w:tab w:val="left" w:pos="0"/>
              </w:tabs>
              <w:rPr>
                <w:rFonts w:ascii="Times New Roman" w:hAnsi="Times New Roman"/>
                <w:color w:val="222222"/>
              </w:rPr>
            </w:pPr>
            <w:r w:rsidRPr="004B4887">
              <w:rPr>
                <w:rFonts w:ascii="Times New Roman" w:hAnsi="Times New Roman"/>
                <w:color w:val="222222"/>
              </w:rPr>
              <w:t>Месторасположение</w:t>
            </w:r>
          </w:p>
        </w:tc>
        <w:tc>
          <w:tcPr>
            <w:tcW w:w="5143" w:type="dxa"/>
          </w:tcPr>
          <w:p w:rsidR="0076588F" w:rsidRPr="004B4887" w:rsidRDefault="0076588F" w:rsidP="004B4887">
            <w:pPr>
              <w:tabs>
                <w:tab w:val="left" w:pos="0"/>
              </w:tabs>
              <w:rPr>
                <w:rFonts w:ascii="Times New Roman" w:hAnsi="Times New Roman"/>
                <w:color w:val="222222"/>
              </w:rPr>
            </w:pPr>
            <w:r w:rsidRPr="004B4887">
              <w:rPr>
                <w:rFonts w:ascii="Times New Roman" w:hAnsi="Times New Roman"/>
                <w:color w:val="222222"/>
              </w:rPr>
              <w:t>Республика  Башкортостан,                          Калтасинский район, с.К</w:t>
            </w:r>
            <w:r>
              <w:rPr>
                <w:rFonts w:ascii="Times New Roman" w:hAnsi="Times New Roman"/>
                <w:color w:val="222222"/>
              </w:rPr>
              <w:t xml:space="preserve">раснохолмский </w:t>
            </w:r>
            <w:r w:rsidRPr="004B4887">
              <w:rPr>
                <w:rFonts w:ascii="Times New Roman" w:hAnsi="Times New Roman"/>
                <w:color w:val="222222"/>
              </w:rPr>
              <w:t xml:space="preserve"> ул.</w:t>
            </w:r>
            <w:r>
              <w:rPr>
                <w:rFonts w:ascii="Times New Roman" w:hAnsi="Times New Roman"/>
                <w:color w:val="222222"/>
              </w:rPr>
              <w:t>Парковая</w:t>
            </w:r>
            <w:r w:rsidRPr="004B4887">
              <w:rPr>
                <w:rFonts w:ascii="Times New Roman" w:hAnsi="Times New Roman"/>
                <w:color w:val="222222"/>
              </w:rPr>
              <w:t>,</w:t>
            </w:r>
            <w:r>
              <w:rPr>
                <w:rFonts w:ascii="Times New Roman" w:hAnsi="Times New Roman"/>
                <w:color w:val="222222"/>
              </w:rPr>
              <w:t xml:space="preserve"> 1</w:t>
            </w:r>
          </w:p>
        </w:tc>
      </w:tr>
      <w:tr w:rsidR="0076588F" w:rsidTr="004B4887">
        <w:tc>
          <w:tcPr>
            <w:tcW w:w="4428" w:type="dxa"/>
          </w:tcPr>
          <w:p w:rsidR="0076588F" w:rsidRPr="004B4887" w:rsidRDefault="0076588F" w:rsidP="004B4887">
            <w:pPr>
              <w:tabs>
                <w:tab w:val="left" w:pos="0"/>
              </w:tabs>
              <w:rPr>
                <w:rFonts w:ascii="Times New Roman" w:hAnsi="Times New Roman"/>
                <w:color w:val="222222"/>
              </w:rPr>
            </w:pPr>
            <w:r w:rsidRPr="004B4887">
              <w:rPr>
                <w:rFonts w:ascii="Times New Roman" w:hAnsi="Times New Roman"/>
                <w:color w:val="222222"/>
              </w:rPr>
              <w:t xml:space="preserve">Площадь </w:t>
            </w:r>
          </w:p>
        </w:tc>
        <w:tc>
          <w:tcPr>
            <w:tcW w:w="5143" w:type="dxa"/>
          </w:tcPr>
          <w:p w:rsidR="0076588F" w:rsidRPr="004B4887" w:rsidRDefault="0076588F" w:rsidP="004B4887">
            <w:pPr>
              <w:tabs>
                <w:tab w:val="left" w:pos="0"/>
              </w:tabs>
              <w:rPr>
                <w:rFonts w:ascii="Times New Roman" w:hAnsi="Times New Roman"/>
                <w:color w:val="222222"/>
              </w:rPr>
            </w:pPr>
            <w:r>
              <w:rPr>
                <w:rFonts w:ascii="Times New Roman" w:hAnsi="Times New Roman"/>
                <w:color w:val="222222"/>
              </w:rPr>
              <w:t>1517,6 кв.м.</w:t>
            </w:r>
          </w:p>
        </w:tc>
      </w:tr>
      <w:tr w:rsidR="0076588F" w:rsidTr="004B4887">
        <w:tc>
          <w:tcPr>
            <w:tcW w:w="4428" w:type="dxa"/>
          </w:tcPr>
          <w:p w:rsidR="0076588F" w:rsidRPr="004B4887" w:rsidRDefault="0076588F" w:rsidP="004B4887">
            <w:pPr>
              <w:tabs>
                <w:tab w:val="left" w:pos="0"/>
              </w:tabs>
              <w:rPr>
                <w:rFonts w:ascii="Times New Roman" w:hAnsi="Times New Roman"/>
                <w:color w:val="222222"/>
              </w:rPr>
            </w:pPr>
            <w:r w:rsidRPr="004B4887">
              <w:rPr>
                <w:rFonts w:ascii="Times New Roman" w:hAnsi="Times New Roman"/>
                <w:color w:val="222222"/>
              </w:rPr>
              <w:t>Кадастровый номер</w:t>
            </w:r>
          </w:p>
        </w:tc>
        <w:tc>
          <w:tcPr>
            <w:tcW w:w="5143" w:type="dxa"/>
          </w:tcPr>
          <w:p w:rsidR="0076588F" w:rsidRPr="004B4887" w:rsidRDefault="0076588F" w:rsidP="004B4887">
            <w:pPr>
              <w:tabs>
                <w:tab w:val="left" w:pos="0"/>
              </w:tabs>
              <w:rPr>
                <w:rFonts w:ascii="Times New Roman" w:hAnsi="Times New Roman"/>
                <w:color w:val="222222"/>
              </w:rPr>
            </w:pPr>
            <w:r w:rsidRPr="004B4887">
              <w:rPr>
                <w:rFonts w:ascii="Times New Roman" w:hAnsi="Times New Roman"/>
                <w:color w:val="222222"/>
              </w:rPr>
              <w:t xml:space="preserve">02:29 </w:t>
            </w:r>
            <w:r>
              <w:rPr>
                <w:rFonts w:ascii="Times New Roman" w:hAnsi="Times New Roman"/>
                <w:color w:val="222222"/>
              </w:rPr>
              <w:t>060504</w:t>
            </w:r>
            <w:r w:rsidRPr="004B4887">
              <w:rPr>
                <w:rFonts w:ascii="Times New Roman" w:hAnsi="Times New Roman"/>
                <w:color w:val="222222"/>
              </w:rPr>
              <w:t>:</w:t>
            </w:r>
            <w:r>
              <w:rPr>
                <w:rFonts w:ascii="Times New Roman" w:hAnsi="Times New Roman"/>
                <w:color w:val="222222"/>
              </w:rPr>
              <w:t>114</w:t>
            </w:r>
          </w:p>
        </w:tc>
      </w:tr>
      <w:tr w:rsidR="0076588F" w:rsidTr="004B4887">
        <w:tc>
          <w:tcPr>
            <w:tcW w:w="4428" w:type="dxa"/>
          </w:tcPr>
          <w:p w:rsidR="0076588F" w:rsidRPr="004B4887" w:rsidRDefault="0076588F" w:rsidP="004B4887">
            <w:pPr>
              <w:tabs>
                <w:tab w:val="left" w:pos="0"/>
              </w:tabs>
              <w:rPr>
                <w:rFonts w:ascii="Times New Roman" w:hAnsi="Times New Roman"/>
                <w:color w:val="222222"/>
              </w:rPr>
            </w:pPr>
            <w:r w:rsidRPr="004B4887">
              <w:rPr>
                <w:rFonts w:ascii="Times New Roman" w:hAnsi="Times New Roman"/>
                <w:color w:val="222222"/>
              </w:rPr>
              <w:t>Газоснабжение</w:t>
            </w:r>
          </w:p>
        </w:tc>
        <w:tc>
          <w:tcPr>
            <w:tcW w:w="5143" w:type="dxa"/>
          </w:tcPr>
          <w:p w:rsidR="0076588F" w:rsidRPr="004B4887" w:rsidRDefault="0076588F" w:rsidP="004B4887">
            <w:pPr>
              <w:tabs>
                <w:tab w:val="left" w:pos="0"/>
              </w:tabs>
              <w:rPr>
                <w:rFonts w:ascii="Times New Roman" w:hAnsi="Times New Roman"/>
                <w:color w:val="222222"/>
              </w:rPr>
            </w:pPr>
            <w:r w:rsidRPr="004B4887">
              <w:rPr>
                <w:rFonts w:ascii="Times New Roman" w:hAnsi="Times New Roman"/>
                <w:color w:val="222222"/>
              </w:rPr>
              <w:t>нет</w:t>
            </w:r>
          </w:p>
        </w:tc>
      </w:tr>
      <w:tr w:rsidR="0076588F" w:rsidTr="004B4887">
        <w:tc>
          <w:tcPr>
            <w:tcW w:w="4428" w:type="dxa"/>
          </w:tcPr>
          <w:p w:rsidR="0076588F" w:rsidRPr="004B4887" w:rsidRDefault="0076588F" w:rsidP="004B4887">
            <w:pPr>
              <w:tabs>
                <w:tab w:val="left" w:pos="0"/>
              </w:tabs>
              <w:rPr>
                <w:rFonts w:ascii="Times New Roman" w:hAnsi="Times New Roman"/>
                <w:color w:val="222222"/>
              </w:rPr>
            </w:pPr>
            <w:r w:rsidRPr="004B4887">
              <w:rPr>
                <w:rFonts w:ascii="Times New Roman" w:hAnsi="Times New Roman"/>
                <w:color w:val="222222"/>
              </w:rPr>
              <w:t>Электроснабжение</w:t>
            </w:r>
          </w:p>
        </w:tc>
        <w:tc>
          <w:tcPr>
            <w:tcW w:w="5143" w:type="dxa"/>
          </w:tcPr>
          <w:p w:rsidR="0076588F" w:rsidRPr="004B4887" w:rsidRDefault="0076588F" w:rsidP="004B4887">
            <w:pPr>
              <w:tabs>
                <w:tab w:val="left" w:pos="0"/>
              </w:tabs>
              <w:rPr>
                <w:rFonts w:ascii="Times New Roman" w:hAnsi="Times New Roman"/>
                <w:color w:val="222222"/>
              </w:rPr>
            </w:pPr>
            <w:r w:rsidRPr="004B4887">
              <w:rPr>
                <w:rFonts w:ascii="Times New Roman" w:hAnsi="Times New Roman"/>
                <w:color w:val="222222"/>
              </w:rPr>
              <w:t>Да</w:t>
            </w:r>
          </w:p>
        </w:tc>
      </w:tr>
      <w:tr w:rsidR="0076588F" w:rsidTr="004B4887">
        <w:tc>
          <w:tcPr>
            <w:tcW w:w="4428" w:type="dxa"/>
          </w:tcPr>
          <w:p w:rsidR="0076588F" w:rsidRPr="004B4887" w:rsidRDefault="0076588F" w:rsidP="004B4887">
            <w:pPr>
              <w:tabs>
                <w:tab w:val="left" w:pos="0"/>
              </w:tabs>
              <w:rPr>
                <w:rFonts w:ascii="Times New Roman" w:hAnsi="Times New Roman"/>
                <w:color w:val="222222"/>
              </w:rPr>
            </w:pPr>
            <w:r w:rsidRPr="004B4887">
              <w:rPr>
                <w:rFonts w:ascii="Times New Roman" w:hAnsi="Times New Roman"/>
                <w:color w:val="222222"/>
              </w:rPr>
              <w:t>Водоснабжение</w:t>
            </w:r>
          </w:p>
        </w:tc>
        <w:tc>
          <w:tcPr>
            <w:tcW w:w="5143" w:type="dxa"/>
          </w:tcPr>
          <w:p w:rsidR="0076588F" w:rsidRPr="004B4887" w:rsidRDefault="0076588F" w:rsidP="004B4887">
            <w:pPr>
              <w:tabs>
                <w:tab w:val="left" w:pos="0"/>
              </w:tabs>
              <w:rPr>
                <w:rFonts w:ascii="Times New Roman" w:hAnsi="Times New Roman"/>
                <w:color w:val="222222"/>
              </w:rPr>
            </w:pPr>
            <w:r w:rsidRPr="004B4887">
              <w:rPr>
                <w:rFonts w:ascii="Times New Roman" w:hAnsi="Times New Roman"/>
                <w:color w:val="222222"/>
              </w:rPr>
              <w:t>да</w:t>
            </w:r>
          </w:p>
        </w:tc>
      </w:tr>
      <w:tr w:rsidR="0076588F" w:rsidTr="004B4887">
        <w:tc>
          <w:tcPr>
            <w:tcW w:w="4428" w:type="dxa"/>
          </w:tcPr>
          <w:p w:rsidR="0076588F" w:rsidRPr="004B4887" w:rsidRDefault="0076588F" w:rsidP="004B4887">
            <w:pPr>
              <w:tabs>
                <w:tab w:val="left" w:pos="0"/>
              </w:tabs>
              <w:rPr>
                <w:rFonts w:ascii="Times New Roman" w:hAnsi="Times New Roman"/>
                <w:color w:val="222222"/>
              </w:rPr>
            </w:pPr>
            <w:r>
              <w:rPr>
                <w:rFonts w:ascii="Times New Roman" w:hAnsi="Times New Roman"/>
                <w:color w:val="222222"/>
              </w:rPr>
              <w:t xml:space="preserve">Расстояние до райцентра </w:t>
            </w:r>
          </w:p>
        </w:tc>
        <w:tc>
          <w:tcPr>
            <w:tcW w:w="5143" w:type="dxa"/>
          </w:tcPr>
          <w:p w:rsidR="0076588F" w:rsidRPr="004B4887" w:rsidRDefault="0076588F" w:rsidP="004B4887">
            <w:pPr>
              <w:tabs>
                <w:tab w:val="left" w:pos="0"/>
              </w:tabs>
              <w:rPr>
                <w:rFonts w:ascii="Times New Roman" w:hAnsi="Times New Roman"/>
                <w:color w:val="222222"/>
              </w:rPr>
            </w:pPr>
            <w:r>
              <w:rPr>
                <w:rFonts w:ascii="Times New Roman" w:hAnsi="Times New Roman"/>
                <w:color w:val="222222"/>
              </w:rPr>
              <w:t>16 км</w:t>
            </w:r>
          </w:p>
        </w:tc>
      </w:tr>
      <w:tr w:rsidR="0076588F" w:rsidTr="004B4887">
        <w:tc>
          <w:tcPr>
            <w:tcW w:w="4428" w:type="dxa"/>
          </w:tcPr>
          <w:p w:rsidR="0076588F" w:rsidRPr="004B4887" w:rsidRDefault="0076588F" w:rsidP="004B4887">
            <w:pPr>
              <w:tabs>
                <w:tab w:val="left" w:pos="0"/>
              </w:tabs>
              <w:rPr>
                <w:rFonts w:ascii="Times New Roman" w:hAnsi="Times New Roman"/>
                <w:color w:val="222222"/>
              </w:rPr>
            </w:pPr>
            <w:r w:rsidRPr="004B4887">
              <w:rPr>
                <w:rFonts w:ascii="Times New Roman" w:hAnsi="Times New Roman"/>
                <w:color w:val="222222"/>
              </w:rPr>
              <w:t xml:space="preserve">Примечание </w:t>
            </w:r>
          </w:p>
        </w:tc>
        <w:tc>
          <w:tcPr>
            <w:tcW w:w="5143" w:type="dxa"/>
          </w:tcPr>
          <w:p w:rsidR="0076588F" w:rsidRPr="004B4887" w:rsidRDefault="0076588F" w:rsidP="004B4887">
            <w:pPr>
              <w:tabs>
                <w:tab w:val="left" w:pos="0"/>
              </w:tabs>
              <w:rPr>
                <w:rFonts w:ascii="Times New Roman" w:hAnsi="Times New Roman"/>
                <w:color w:val="222222"/>
              </w:rPr>
            </w:pPr>
            <w:r>
              <w:rPr>
                <w:rFonts w:ascii="Times New Roman" w:hAnsi="Times New Roman"/>
                <w:color w:val="222222"/>
              </w:rPr>
              <w:t>Продажа</w:t>
            </w:r>
          </w:p>
        </w:tc>
      </w:tr>
    </w:tbl>
    <w:p w:rsidR="0076588F" w:rsidRPr="006E452B" w:rsidRDefault="0076588F" w:rsidP="0099154E"/>
    <w:p w:rsidR="0076588F" w:rsidRPr="003E674D" w:rsidRDefault="0076588F" w:rsidP="003E674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76588F" w:rsidRPr="003E674D" w:rsidSect="00141541">
      <w:pgSz w:w="11906" w:h="16838"/>
      <w:pgMar w:top="709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23E3"/>
    <w:rsid w:val="000136E7"/>
    <w:rsid w:val="00077191"/>
    <w:rsid w:val="000C7DEF"/>
    <w:rsid w:val="000E4CAC"/>
    <w:rsid w:val="000E5E4C"/>
    <w:rsid w:val="000E7EC3"/>
    <w:rsid w:val="00136A9B"/>
    <w:rsid w:val="00141541"/>
    <w:rsid w:val="001753F1"/>
    <w:rsid w:val="001D655F"/>
    <w:rsid w:val="00221F38"/>
    <w:rsid w:val="002377BE"/>
    <w:rsid w:val="00240D04"/>
    <w:rsid w:val="00246555"/>
    <w:rsid w:val="00261CB2"/>
    <w:rsid w:val="00270CD4"/>
    <w:rsid w:val="00295950"/>
    <w:rsid w:val="002A1218"/>
    <w:rsid w:val="002B078F"/>
    <w:rsid w:val="002F1F61"/>
    <w:rsid w:val="00347317"/>
    <w:rsid w:val="00376B3D"/>
    <w:rsid w:val="00385460"/>
    <w:rsid w:val="003E674D"/>
    <w:rsid w:val="003F3791"/>
    <w:rsid w:val="00476FFF"/>
    <w:rsid w:val="004A75CE"/>
    <w:rsid w:val="004B4887"/>
    <w:rsid w:val="004C54FB"/>
    <w:rsid w:val="004E66AF"/>
    <w:rsid w:val="00517796"/>
    <w:rsid w:val="00552297"/>
    <w:rsid w:val="005E626C"/>
    <w:rsid w:val="00633562"/>
    <w:rsid w:val="006427F5"/>
    <w:rsid w:val="00643943"/>
    <w:rsid w:val="00690090"/>
    <w:rsid w:val="006B22C9"/>
    <w:rsid w:val="006C1814"/>
    <w:rsid w:val="006C66A3"/>
    <w:rsid w:val="006D1B65"/>
    <w:rsid w:val="006D7266"/>
    <w:rsid w:val="006E3DFE"/>
    <w:rsid w:val="006E452B"/>
    <w:rsid w:val="00735531"/>
    <w:rsid w:val="0076588F"/>
    <w:rsid w:val="00781E0B"/>
    <w:rsid w:val="007D5917"/>
    <w:rsid w:val="00863CBA"/>
    <w:rsid w:val="008B4007"/>
    <w:rsid w:val="008E2337"/>
    <w:rsid w:val="008E5658"/>
    <w:rsid w:val="0099154E"/>
    <w:rsid w:val="009F43FB"/>
    <w:rsid w:val="00A17C12"/>
    <w:rsid w:val="00A73C7F"/>
    <w:rsid w:val="00AD1A42"/>
    <w:rsid w:val="00AD3A5E"/>
    <w:rsid w:val="00B403C1"/>
    <w:rsid w:val="00B523E3"/>
    <w:rsid w:val="00B84F77"/>
    <w:rsid w:val="00BE6016"/>
    <w:rsid w:val="00C60B6C"/>
    <w:rsid w:val="00CD0B4B"/>
    <w:rsid w:val="00CE1E8A"/>
    <w:rsid w:val="00CF1A84"/>
    <w:rsid w:val="00D5761E"/>
    <w:rsid w:val="00DE4118"/>
    <w:rsid w:val="00E6667E"/>
    <w:rsid w:val="00E8565F"/>
    <w:rsid w:val="00EB4A88"/>
    <w:rsid w:val="00F178BA"/>
    <w:rsid w:val="00F900F0"/>
    <w:rsid w:val="00FC4C60"/>
    <w:rsid w:val="00FD11B4"/>
    <w:rsid w:val="00FF1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56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81E0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476FFF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B403C1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99154E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387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56</Words>
  <Characters>324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</dc:title>
  <dc:subject/>
  <dc:creator>Яхин Наиль Фиданович</dc:creator>
  <cp:keywords/>
  <dc:description/>
  <cp:lastModifiedBy>User</cp:lastModifiedBy>
  <cp:revision>3</cp:revision>
  <dcterms:created xsi:type="dcterms:W3CDTF">2019-12-26T04:45:00Z</dcterms:created>
  <dcterms:modified xsi:type="dcterms:W3CDTF">2019-12-26T04:50:00Z</dcterms:modified>
</cp:coreProperties>
</file>